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13826" w14:textId="2CBD73F4" w:rsidR="007522C8" w:rsidRDefault="00617E1E" w:rsidP="007522C8">
      <w:r>
        <w:t>Le projet Nybble consiste à programmer un animal personnalisé</w:t>
      </w:r>
      <w:r w:rsidR="00722B02">
        <w:t xml:space="preserve"> à la manière d’un jeu vidéo</w:t>
      </w:r>
      <w:r>
        <w:t>.</w:t>
      </w:r>
    </w:p>
    <w:p w14:paraId="1B583FFC" w14:textId="379B2A65" w:rsidR="00617E1E" w:rsidRDefault="00617E1E" w:rsidP="007522C8">
      <w:r>
        <w:t>Les tâches se divisent en deux parties :</w:t>
      </w:r>
    </w:p>
    <w:p w14:paraId="269E4633" w14:textId="1DAD3768" w:rsidR="00617E1E" w:rsidRDefault="00617E1E" w:rsidP="007522C8">
      <w:r>
        <w:tab/>
        <w:t>La modélisation</w:t>
      </w:r>
      <w:r w:rsidR="00722B02">
        <w:t xml:space="preserve"> 3D</w:t>
      </w:r>
      <w:r>
        <w:t xml:space="preserve"> d’un animal plus personnel</w:t>
      </w:r>
      <w:r w:rsidR="00722B02">
        <w:t>.</w:t>
      </w:r>
    </w:p>
    <w:p w14:paraId="18F46138" w14:textId="592F86FE" w:rsidR="00722B02" w:rsidRDefault="00722B02" w:rsidP="007522C8">
      <w:r>
        <w:tab/>
        <w:t>L’implantation de l’animal dans un univers de simulation programmable.</w:t>
      </w:r>
    </w:p>
    <w:p w14:paraId="375433CA" w14:textId="0F5A93EC" w:rsidR="00617E1E" w:rsidRDefault="00617E1E" w:rsidP="007522C8">
      <w:r>
        <w:tab/>
        <w:t>La programmation de cet animal</w:t>
      </w:r>
      <w:r w:rsidR="00722B02">
        <w:t>.</w:t>
      </w:r>
    </w:p>
    <w:p w14:paraId="4C4517B6" w14:textId="2EDEBA0E" w:rsidR="00617E1E" w:rsidRDefault="00617E1E" w:rsidP="007522C8">
      <w:r>
        <w:t>Pour vous aider dans ces tâches</w:t>
      </w:r>
      <w:r w:rsidR="00722B02">
        <w:t>, vous disposez de :</w:t>
      </w:r>
    </w:p>
    <w:p w14:paraId="29940B95" w14:textId="13FC791C" w:rsidR="00722B02" w:rsidRDefault="00722B02" w:rsidP="007522C8">
      <w:r>
        <w:tab/>
        <w:t>Un modèle 3D, pièces et assemblage.</w:t>
      </w:r>
    </w:p>
    <w:p w14:paraId="1741AD93" w14:textId="57BEE224" w:rsidR="00722B02" w:rsidRDefault="00722B02" w:rsidP="007522C8">
      <w:r>
        <w:tab/>
        <w:t>Un fichier d’univers 3D robotique.</w:t>
      </w:r>
    </w:p>
    <w:p w14:paraId="15762447" w14:textId="20833B6E" w:rsidR="00722B02" w:rsidRDefault="00722B02" w:rsidP="007522C8">
      <w:r>
        <w:tab/>
        <w:t>Un fichier de connexion python type.</w:t>
      </w:r>
    </w:p>
    <w:p w14:paraId="3B607CCC" w14:textId="7B27CC1B" w:rsidR="00722B02" w:rsidRDefault="00722B02" w:rsidP="007522C8">
      <w:r>
        <w:tab/>
        <w:t>De vidéos et de modes opératoires.</w:t>
      </w:r>
    </w:p>
    <w:p w14:paraId="402C8979" w14:textId="21B3570F" w:rsidR="00722B02" w:rsidRDefault="00722B02" w:rsidP="003D71E9">
      <w:pPr>
        <w:pStyle w:val="Titre1"/>
      </w:pPr>
      <w:r>
        <w:t>Travail demandé :</w:t>
      </w:r>
    </w:p>
    <w:p w14:paraId="6ED3A069" w14:textId="65323437" w:rsidR="00722B02" w:rsidRDefault="003D71E9" w:rsidP="003D71E9">
      <w:pPr>
        <w:pStyle w:val="Titre2"/>
      </w:pPr>
      <w:r>
        <w:t>Etape 1 : personnaliser votre animal</w:t>
      </w:r>
    </w:p>
    <w:p w14:paraId="6570090D" w14:textId="05748A53" w:rsidR="003D71E9" w:rsidRDefault="003D71E9" w:rsidP="003D71E9">
      <w:r>
        <w:tab/>
        <w:t>Télécharger le fichier « Chat Nybble »</w:t>
      </w:r>
    </w:p>
    <w:p w14:paraId="75489543" w14:textId="2A440973" w:rsidR="003D71E9" w:rsidRDefault="003D71E9" w:rsidP="003D71E9">
      <w:pPr>
        <w:ind w:left="1440"/>
      </w:pPr>
      <w:r>
        <w:t>Enregistrer ce fichier dans vos documents, faire un clic droit sur le fichier et le décompresser dans vos documents.</w:t>
      </w:r>
    </w:p>
    <w:p w14:paraId="0CF57470" w14:textId="32371533" w:rsidR="003D71E9" w:rsidRDefault="003D71E9" w:rsidP="003D71E9">
      <w:pPr>
        <w:ind w:left="1440"/>
      </w:pPr>
      <w:r w:rsidRPr="003D71E9">
        <w:rPr>
          <w:b/>
          <w:bCs/>
          <w:noProof/>
          <w:color w:val="EE0000"/>
        </w:rPr>
        <w:drawing>
          <wp:anchor distT="0" distB="0" distL="114300" distR="114300" simplePos="0" relativeHeight="251656192" behindDoc="0" locked="0" layoutInCell="1" allowOverlap="1" wp14:anchorId="67A692DF" wp14:editId="30B6E233">
            <wp:simplePos x="0" y="0"/>
            <wp:positionH relativeFrom="margin">
              <wp:align>right</wp:align>
            </wp:positionH>
            <wp:positionV relativeFrom="paragraph">
              <wp:posOffset>318291</wp:posOffset>
            </wp:positionV>
            <wp:extent cx="1419225" cy="1102995"/>
            <wp:effectExtent l="0" t="0" r="9525" b="1905"/>
            <wp:wrapSquare wrapText="bothSides"/>
            <wp:docPr id="778903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3458" name=""/>
                    <pic:cNvPicPr/>
                  </pic:nvPicPr>
                  <pic:blipFill>
                    <a:blip r:embed="rId9">
                      <a:extLst>
                        <a:ext uri="{28A0092B-C50C-407E-A947-70E740481C1C}">
                          <a14:useLocalDpi xmlns:a14="http://schemas.microsoft.com/office/drawing/2010/main" val="0"/>
                        </a:ext>
                      </a:extLst>
                    </a:blip>
                    <a:stretch>
                      <a:fillRect/>
                    </a:stretch>
                  </pic:blipFill>
                  <pic:spPr>
                    <a:xfrm>
                      <a:off x="0" y="0"/>
                      <a:ext cx="1419225" cy="1102995"/>
                    </a:xfrm>
                    <a:prstGeom prst="rect">
                      <a:avLst/>
                    </a:prstGeom>
                  </pic:spPr>
                </pic:pic>
              </a:graphicData>
            </a:graphic>
          </wp:anchor>
        </w:drawing>
      </w:r>
      <w:r>
        <w:t xml:space="preserve">Le fichier compressé contient un fichier d’assemblage ainsi que les pièces tête, cou, corps, cuisse et mollet. </w:t>
      </w:r>
    </w:p>
    <w:p w14:paraId="0CEBF331" w14:textId="4538E1B1" w:rsidR="003D71E9" w:rsidRDefault="003D71E9" w:rsidP="003D71E9">
      <w:pPr>
        <w:ind w:left="1440"/>
      </w:pPr>
      <w:r>
        <w:t>Ouvrir les pièces séparément ou ouvrir le fichier d’assemblage puis cliquer sur une pièce à modifier.</w:t>
      </w:r>
    </w:p>
    <w:p w14:paraId="1C2FBE20" w14:textId="7A5E4BE0" w:rsidR="003D71E9" w:rsidRDefault="003D71E9" w:rsidP="003D71E9">
      <w:pPr>
        <w:ind w:left="1440"/>
      </w:pPr>
      <w:r>
        <w:t>Ce qu’il faut faire : modifier la forme des pièces.</w:t>
      </w:r>
    </w:p>
    <w:p w14:paraId="37ECFB65" w14:textId="7BDFB549" w:rsidR="003D71E9" w:rsidRDefault="003D71E9" w:rsidP="003D71E9">
      <w:pPr>
        <w:ind w:left="1440"/>
        <w:rPr>
          <w:b/>
          <w:bCs/>
          <w:color w:val="EE0000"/>
        </w:rPr>
      </w:pPr>
      <w:r>
        <w:t xml:space="preserve">Ce qu’il ne faut pas faire : </w:t>
      </w:r>
      <w:r w:rsidRPr="003D71E9">
        <w:rPr>
          <w:b/>
          <w:bCs/>
          <w:color w:val="EE0000"/>
        </w:rPr>
        <w:t>changer les distances ou les emplacements des trous de placement des éléments les uns par rapport aux autres.</w:t>
      </w:r>
    </w:p>
    <w:p w14:paraId="2DD1D94C" w14:textId="09B65CC6" w:rsidR="003D71E9" w:rsidRDefault="000062AA" w:rsidP="003D71E9">
      <w:pPr>
        <w:ind w:left="1440"/>
        <w:rPr>
          <w:b/>
          <w:bCs/>
          <w:color w:val="EE0000"/>
        </w:rPr>
      </w:pPr>
      <w:r>
        <w:rPr>
          <w:b/>
          <w:bCs/>
          <w:noProof/>
          <w:color w:val="EE0000"/>
        </w:rPr>
        <w:lastRenderedPageBreak/>
        <mc:AlternateContent>
          <mc:Choice Requires="wps">
            <w:drawing>
              <wp:anchor distT="0" distB="0" distL="114300" distR="114300" simplePos="0" relativeHeight="251660288" behindDoc="0" locked="0" layoutInCell="1" allowOverlap="1" wp14:anchorId="38A17FBF" wp14:editId="69183D8A">
                <wp:simplePos x="0" y="0"/>
                <wp:positionH relativeFrom="column">
                  <wp:posOffset>4978712</wp:posOffset>
                </wp:positionH>
                <wp:positionV relativeFrom="paragraph">
                  <wp:posOffset>290865</wp:posOffset>
                </wp:positionV>
                <wp:extent cx="762666" cy="835052"/>
                <wp:effectExtent l="0" t="0" r="75565" b="60325"/>
                <wp:wrapNone/>
                <wp:docPr id="1056012397" name="Connecteur droit avec flèche 4"/>
                <wp:cNvGraphicFramePr/>
                <a:graphic xmlns:a="http://schemas.openxmlformats.org/drawingml/2006/main">
                  <a:graphicData uri="http://schemas.microsoft.com/office/word/2010/wordprocessingShape">
                    <wps:wsp>
                      <wps:cNvCnPr/>
                      <wps:spPr>
                        <a:xfrm>
                          <a:off x="0" y="0"/>
                          <a:ext cx="762666" cy="835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5867CC" id="_x0000_t32" coordsize="21600,21600" o:spt="32" o:oned="t" path="m,l21600,21600e" filled="f">
                <v:path arrowok="t" fillok="f" o:connecttype="none"/>
                <o:lock v:ext="edit" shapetype="t"/>
              </v:shapetype>
              <v:shape id="Connecteur droit avec flèche 4" o:spid="_x0000_s1026" type="#_x0000_t32" style="position:absolute;margin-left:392pt;margin-top:22.9pt;width:60.05pt;height: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" strokecolor="#17406d [3204]" strokeweight=".5pt">
                <v:stroke endarrow="block" joinstyle="miter"/>
              </v:shape>
            </w:pict>
          </mc:Fallback>
        </mc:AlternateContent>
      </w:r>
      <w:r>
        <w:rPr>
          <w:b/>
          <w:bCs/>
          <w:noProof/>
          <w:color w:val="EE0000"/>
        </w:rPr>
        <mc:AlternateContent>
          <mc:Choice Requires="wps">
            <w:drawing>
              <wp:anchor distT="0" distB="0" distL="114300" distR="114300" simplePos="0" relativeHeight="251658240" behindDoc="0" locked="0" layoutInCell="1" allowOverlap="1" wp14:anchorId="3DC57E4D" wp14:editId="5BF1DF81">
                <wp:simplePos x="0" y="0"/>
                <wp:positionH relativeFrom="column">
                  <wp:posOffset>4973102</wp:posOffset>
                </wp:positionH>
                <wp:positionV relativeFrom="paragraph">
                  <wp:posOffset>285254</wp:posOffset>
                </wp:positionV>
                <wp:extent cx="806906" cy="146907"/>
                <wp:effectExtent l="0" t="0" r="69850" b="81915"/>
                <wp:wrapNone/>
                <wp:docPr id="408133299" name="Connecteur droit avec flèche 4"/>
                <wp:cNvGraphicFramePr/>
                <a:graphic xmlns:a="http://schemas.openxmlformats.org/drawingml/2006/main">
                  <a:graphicData uri="http://schemas.microsoft.com/office/word/2010/wordprocessingShape">
                    <wps:wsp>
                      <wps:cNvCnPr/>
                      <wps:spPr>
                        <a:xfrm>
                          <a:off x="0" y="0"/>
                          <a:ext cx="806906" cy="1469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541FC" id="Connecteur droit avec flèche 4" o:spid="_x0000_s1026" type="#_x0000_t32" style="position:absolute;margin-left:391.6pt;margin-top:22.45pt;width:63.55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" strokecolor="#17406d [3204]" strokeweight=".5pt">
                <v:stroke endarrow="block" joinstyle="miter"/>
              </v:shape>
            </w:pict>
          </mc:Fallback>
        </mc:AlternateContent>
      </w:r>
      <w:r w:rsidR="00EC0E10" w:rsidRPr="00EC0E10">
        <w:rPr>
          <w:b/>
          <w:bCs/>
          <w:noProof/>
          <w:color w:val="EE0000"/>
        </w:rPr>
        <w:drawing>
          <wp:anchor distT="0" distB="0" distL="114300" distR="114300" simplePos="0" relativeHeight="251657216" behindDoc="0" locked="0" layoutInCell="1" allowOverlap="1" wp14:anchorId="23D16A67" wp14:editId="73108602">
            <wp:simplePos x="0" y="0"/>
            <wp:positionH relativeFrom="column">
              <wp:posOffset>5113347</wp:posOffset>
            </wp:positionH>
            <wp:positionV relativeFrom="paragraph">
              <wp:posOffset>425</wp:posOffset>
            </wp:positionV>
            <wp:extent cx="1363185" cy="1441465"/>
            <wp:effectExtent l="0" t="0" r="8890" b="6350"/>
            <wp:wrapSquare wrapText="bothSides"/>
            <wp:docPr id="135334897"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4897" name="Image 1" descr="Une image contenant capture d’écran&#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1363185" cy="1441465"/>
                    </a:xfrm>
                    <a:prstGeom prst="rect">
                      <a:avLst/>
                    </a:prstGeom>
                  </pic:spPr>
                </pic:pic>
              </a:graphicData>
            </a:graphic>
          </wp:anchor>
        </w:drawing>
      </w:r>
      <w:r w:rsidR="00EC0E10">
        <w:rPr>
          <w:b/>
          <w:bCs/>
          <w:color w:val="EE0000"/>
        </w:rPr>
        <w:t>Ici par exemple, on peut modifier l’allure générale de la pièce, mais la distance entre les deux liaisons pivot de la cuisse sont inchangées.</w:t>
      </w:r>
    </w:p>
    <w:p w14:paraId="0C83AAE5" w14:textId="631DEB53" w:rsidR="00EC0E10" w:rsidRPr="00EC0E10" w:rsidRDefault="00EC0E10" w:rsidP="003D71E9">
      <w:pPr>
        <w:ind w:left="1440"/>
      </w:pPr>
      <w:r w:rsidRPr="00EC0E10">
        <w:t>Choisir un animal qui marche à quatre pattes (Panda, Pokémon, Robot, Loup, Dragon, etc.)</w:t>
      </w:r>
    </w:p>
    <w:p w14:paraId="563282A5" w14:textId="5C62ECB8" w:rsidR="003D71E9" w:rsidRDefault="002C674B" w:rsidP="003D71E9">
      <w:pPr>
        <w:ind w:left="1440"/>
        <w:rPr>
          <w:b/>
          <w:bCs/>
          <w:color w:val="EE0000"/>
        </w:rPr>
      </w:pPr>
      <w:r>
        <w:rPr>
          <w:b/>
          <w:bCs/>
          <w:color w:val="EE0000"/>
        </w:rPr>
        <w:t>Visionner la vidéo « chat nybble » et f</w:t>
      </w:r>
      <w:r w:rsidR="00EC0E10">
        <w:rPr>
          <w:b/>
          <w:bCs/>
          <w:color w:val="EE0000"/>
        </w:rPr>
        <w:t>aire valider cette étape par votre professeur.</w:t>
      </w:r>
      <w:r>
        <w:rPr>
          <w:b/>
          <w:bCs/>
          <w:color w:val="EE0000"/>
        </w:rPr>
        <w:t xml:space="preserve"> La vidéo contient aussi l’étape 2 et les consignes de cette étape sont à lire attentivement également.</w:t>
      </w:r>
    </w:p>
    <w:p w14:paraId="41C036A4" w14:textId="28257208" w:rsidR="003D71E9" w:rsidRDefault="003D71E9" w:rsidP="003D71E9">
      <w:pPr>
        <w:pStyle w:val="Titre2"/>
      </w:pPr>
      <w:r>
        <w:t>Etape 2 :</w:t>
      </w:r>
      <w:r w:rsidR="00EC0E10">
        <w:t xml:space="preserve"> Importer vos pièces personnelles dans Coppelia</w:t>
      </w:r>
    </w:p>
    <w:p w14:paraId="2991139F" w14:textId="3F9471CD" w:rsidR="000062AA" w:rsidRDefault="00103ABB" w:rsidP="00EC0E10">
      <w:r w:rsidRPr="00C6122D">
        <w:rPr>
          <w:b/>
          <w:bCs/>
          <w:noProof/>
          <w:color w:val="EE0000"/>
        </w:rPr>
        <w:drawing>
          <wp:anchor distT="0" distB="0" distL="114300" distR="114300" simplePos="0" relativeHeight="251668480" behindDoc="0" locked="0" layoutInCell="1" allowOverlap="1" wp14:anchorId="781EB888" wp14:editId="18B773DE">
            <wp:simplePos x="0" y="0"/>
            <wp:positionH relativeFrom="column">
              <wp:posOffset>-210185</wp:posOffset>
            </wp:positionH>
            <wp:positionV relativeFrom="paragraph">
              <wp:posOffset>200555</wp:posOffset>
            </wp:positionV>
            <wp:extent cx="2000250" cy="5525135"/>
            <wp:effectExtent l="0" t="0" r="0" b="0"/>
            <wp:wrapSquare wrapText="bothSides"/>
            <wp:docPr id="624763932" name="Image 1" descr="Une image contenant texte, Polic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3932" name="Image 1" descr="Une image contenant texte, Police, diagramme, capture d’écra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00250" cy="5525135"/>
                    </a:xfrm>
                    <a:prstGeom prst="rect">
                      <a:avLst/>
                    </a:prstGeom>
                  </pic:spPr>
                </pic:pic>
              </a:graphicData>
            </a:graphic>
          </wp:anchor>
        </w:drawing>
      </w:r>
      <w:r w:rsidR="00EC0E10">
        <w:t xml:space="preserve">CoppeliaSim Edu est un logiciel de robotique. Il permet l’animation 3D d’éléments virtuels modélisés en STL. </w:t>
      </w:r>
      <w:r w:rsidR="000062AA">
        <w:t>La conversion de ton fichier Inventor en fichier STL ne va garder que l’aspect extérieur de celle-ci pour alléger les calculs de l’ordinateur. Il faut donc sauvegarder les pièces modifiées de la façon suivante :</w:t>
      </w:r>
    </w:p>
    <w:p w14:paraId="3FBF7698" w14:textId="1255999F" w:rsidR="00EC0E10" w:rsidRDefault="00C6122D" w:rsidP="00EC0E10">
      <w:r>
        <w:rPr>
          <w:b/>
          <w:bCs/>
          <w:noProof/>
          <w:color w:val="EE0000"/>
        </w:rPr>
        <mc:AlternateContent>
          <mc:Choice Requires="wps">
            <w:drawing>
              <wp:anchor distT="0" distB="0" distL="114300" distR="114300" simplePos="0" relativeHeight="251665408" behindDoc="0" locked="0" layoutInCell="1" allowOverlap="1" wp14:anchorId="1CD6E528" wp14:editId="3AF05427">
                <wp:simplePos x="0" y="0"/>
                <wp:positionH relativeFrom="column">
                  <wp:posOffset>4086751</wp:posOffset>
                </wp:positionH>
                <wp:positionV relativeFrom="paragraph">
                  <wp:posOffset>1352086</wp:posOffset>
                </wp:positionV>
                <wp:extent cx="824643" cy="420737"/>
                <wp:effectExtent l="0" t="0" r="71120" b="55880"/>
                <wp:wrapNone/>
                <wp:docPr id="425542908" name="Connecteur droit avec flèche 4"/>
                <wp:cNvGraphicFramePr/>
                <a:graphic xmlns:a="http://schemas.openxmlformats.org/drawingml/2006/main">
                  <a:graphicData uri="http://schemas.microsoft.com/office/word/2010/wordprocessingShape">
                    <wps:wsp>
                      <wps:cNvCnPr/>
                      <wps:spPr>
                        <a:xfrm>
                          <a:off x="0" y="0"/>
                          <a:ext cx="824643" cy="420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CA452" id="Connecteur droit avec flèche 4" o:spid="_x0000_s1026" type="#_x0000_t32" style="position:absolute;margin-left:321.8pt;margin-top:106.45pt;width:64.95pt;height:3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" strokecolor="#17406d [3204]" strokeweight=".5pt">
                <v:stroke endarrow="block" joinstyle="miter"/>
              </v:shape>
            </w:pict>
          </mc:Fallback>
        </mc:AlternateContent>
      </w:r>
      <w:r>
        <w:rPr>
          <w:b/>
          <w:bCs/>
          <w:noProof/>
          <w:color w:val="EE0000"/>
        </w:rPr>
        <mc:AlternateContent>
          <mc:Choice Requires="wps">
            <w:drawing>
              <wp:anchor distT="0" distB="0" distL="114300" distR="114300" simplePos="0" relativeHeight="251667456" behindDoc="0" locked="0" layoutInCell="1" allowOverlap="1" wp14:anchorId="29FFB4AF" wp14:editId="30D93AF4">
                <wp:simplePos x="0" y="0"/>
                <wp:positionH relativeFrom="column">
                  <wp:posOffset>4092361</wp:posOffset>
                </wp:positionH>
                <wp:positionV relativeFrom="paragraph">
                  <wp:posOffset>1340868</wp:posOffset>
                </wp:positionV>
                <wp:extent cx="2148559" cy="655744"/>
                <wp:effectExtent l="0" t="0" r="61595" b="68580"/>
                <wp:wrapNone/>
                <wp:docPr id="838561046" name="Connecteur droit avec flèche 4"/>
                <wp:cNvGraphicFramePr/>
                <a:graphic xmlns:a="http://schemas.openxmlformats.org/drawingml/2006/main">
                  <a:graphicData uri="http://schemas.microsoft.com/office/word/2010/wordprocessingShape">
                    <wps:wsp>
                      <wps:cNvCnPr/>
                      <wps:spPr>
                        <a:xfrm>
                          <a:off x="0" y="0"/>
                          <a:ext cx="2148559" cy="655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B2869" id="Connecteur droit avec flèche 4" o:spid="_x0000_s1026" type="#_x0000_t32" style="position:absolute;margin-left:322.25pt;margin-top:105.6pt;width:169.2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" strokecolor="#17406d [3204]" strokeweight=".5pt">
                <v:stroke endarrow="block" joinstyle="miter"/>
              </v:shape>
            </w:pict>
          </mc:Fallback>
        </mc:AlternateContent>
      </w:r>
      <w:r>
        <w:rPr>
          <w:b/>
          <w:bCs/>
          <w:noProof/>
          <w:color w:val="EE0000"/>
        </w:rPr>
        <mc:AlternateContent>
          <mc:Choice Requires="wps">
            <w:drawing>
              <wp:anchor distT="0" distB="0" distL="114300" distR="114300" simplePos="0" relativeHeight="251663360" behindDoc="0" locked="0" layoutInCell="1" allowOverlap="1" wp14:anchorId="0F118D80" wp14:editId="5F46D1ED">
                <wp:simplePos x="0" y="0"/>
                <wp:positionH relativeFrom="column">
                  <wp:posOffset>4114801</wp:posOffset>
                </wp:positionH>
                <wp:positionV relativeFrom="paragraph">
                  <wp:posOffset>1352086</wp:posOffset>
                </wp:positionV>
                <wp:extent cx="1664752" cy="645129"/>
                <wp:effectExtent l="0" t="0" r="69215" b="60325"/>
                <wp:wrapNone/>
                <wp:docPr id="1099989055" name="Connecteur droit avec flèche 4"/>
                <wp:cNvGraphicFramePr/>
                <a:graphic xmlns:a="http://schemas.openxmlformats.org/drawingml/2006/main">
                  <a:graphicData uri="http://schemas.microsoft.com/office/word/2010/wordprocessingShape">
                    <wps:wsp>
                      <wps:cNvCnPr/>
                      <wps:spPr>
                        <a:xfrm>
                          <a:off x="0" y="0"/>
                          <a:ext cx="1664752" cy="645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0C1F6" id="Connecteur droit avec flèche 4" o:spid="_x0000_s1026" type="#_x0000_t32" style="position:absolute;margin-left:324pt;margin-top:106.45pt;width:131.1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" strokecolor="#17406d [3204]" strokeweight=".5pt">
                <v:stroke endarrow="block" joinstyle="miter"/>
              </v:shape>
            </w:pict>
          </mc:Fallback>
        </mc:AlternateContent>
      </w:r>
      <w:r>
        <w:rPr>
          <w:noProof/>
        </w:rPr>
        <w:drawing>
          <wp:anchor distT="0" distB="0" distL="114300" distR="114300" simplePos="0" relativeHeight="251661312" behindDoc="0" locked="0" layoutInCell="1" allowOverlap="1" wp14:anchorId="3BE9B2E2" wp14:editId="61FDC3A1">
            <wp:simplePos x="0" y="0"/>
            <wp:positionH relativeFrom="margin">
              <wp:posOffset>4132370</wp:posOffset>
            </wp:positionH>
            <wp:positionV relativeFrom="paragraph">
              <wp:posOffset>510271</wp:posOffset>
            </wp:positionV>
            <wp:extent cx="2771140" cy="1634490"/>
            <wp:effectExtent l="0" t="0" r="0" b="3810"/>
            <wp:wrapSquare wrapText="bothSides"/>
            <wp:docPr id="131787333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73331" name="Image 1" descr="Une image contenant texte, capture d’écran, logiciel, Icône d’ordinateur&#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71140" cy="1634490"/>
                    </a:xfrm>
                    <a:prstGeom prst="rect">
                      <a:avLst/>
                    </a:prstGeom>
                  </pic:spPr>
                </pic:pic>
              </a:graphicData>
            </a:graphic>
          </wp:anchor>
        </w:drawing>
      </w:r>
      <w:r w:rsidR="000062AA">
        <w:t>Ouvrir la pièce seule, soit en ouvrant le fichier à part, soit en faisant un double clic dessus depuis l’assemblage. Ensuite cliquer sur l’onglet Fichier, exporter, puis format CAO, mettre un nom de fichier ou conserver l’existant (recommandé), choisir le type de fichier et indiquer STL, cliquer sur options et choisir Elevée puis enregistrer.</w:t>
      </w:r>
    </w:p>
    <w:p w14:paraId="6B3528CC" w14:textId="485BBDE6" w:rsidR="000062AA" w:rsidRPr="00C6122D" w:rsidRDefault="000062AA" w:rsidP="00EC0E10">
      <w:r w:rsidRPr="00C6122D">
        <w:t>Faire de même pour toutes les pièces</w:t>
      </w:r>
      <w:r w:rsidR="002C674B" w:rsidRPr="00C6122D">
        <w:t>.</w:t>
      </w:r>
    </w:p>
    <w:p w14:paraId="7504308E" w14:textId="1671D6C7" w:rsidR="002C674B" w:rsidRPr="00C6122D" w:rsidRDefault="002C674B" w:rsidP="00EC0E10">
      <w:r w:rsidRPr="00C6122D">
        <w:t xml:space="preserve">Télécharger le fichier coppelia « chat nybble », le placer dans un dossier </w:t>
      </w:r>
      <w:r w:rsidRPr="00C6122D">
        <w:rPr>
          <w:b/>
          <w:bCs/>
          <w:color w:val="EE0000"/>
        </w:rPr>
        <w:t>ne contenant pas d’accent</w:t>
      </w:r>
      <w:r w:rsidRPr="00C6122D">
        <w:t>, par exemple</w:t>
      </w:r>
      <w:r w:rsidR="00C6122D">
        <w:t xml:space="preserve"> : </w:t>
      </w:r>
      <w:r w:rsidRPr="00C6122D">
        <w:t>d:\mes documents\seconde CIT</w:t>
      </w:r>
      <w:r w:rsidR="00C6122D" w:rsidRPr="00C6122D">
        <w:t>\chat nybble</w:t>
      </w:r>
    </w:p>
    <w:p w14:paraId="2391D777" w14:textId="711BDC31" w:rsidR="00C6122D" w:rsidRPr="00C6122D" w:rsidRDefault="00C6122D" w:rsidP="00EC0E10">
      <w:r>
        <w:rPr>
          <w:b/>
          <w:bCs/>
          <w:noProof/>
          <w:color w:val="EE0000"/>
        </w:rPr>
        <mc:AlternateContent>
          <mc:Choice Requires="wps">
            <w:drawing>
              <wp:anchor distT="0" distB="0" distL="114300" distR="114300" simplePos="0" relativeHeight="251670528" behindDoc="0" locked="0" layoutInCell="1" allowOverlap="1" wp14:anchorId="3FECDCE4" wp14:editId="50E4BB3A">
                <wp:simplePos x="0" y="0"/>
                <wp:positionH relativeFrom="column">
                  <wp:posOffset>1438917</wp:posOffset>
                </wp:positionH>
                <wp:positionV relativeFrom="paragraph">
                  <wp:posOffset>471446</wp:posOffset>
                </wp:positionV>
                <wp:extent cx="407962" cy="391113"/>
                <wp:effectExtent l="38100" t="38100" r="30480" b="28575"/>
                <wp:wrapNone/>
                <wp:docPr id="1348647467" name="Connecteur droit avec flèche 4"/>
                <wp:cNvGraphicFramePr/>
                <a:graphic xmlns:a="http://schemas.openxmlformats.org/drawingml/2006/main">
                  <a:graphicData uri="http://schemas.microsoft.com/office/word/2010/wordprocessingShape">
                    <wps:wsp>
                      <wps:cNvCnPr/>
                      <wps:spPr>
                        <a:xfrm flipH="1" flipV="1">
                          <a:off x="0" y="0"/>
                          <a:ext cx="407962" cy="3911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ED523" id="Connecteur droit avec flèche 4" o:spid="_x0000_s1026" type="#_x0000_t32" style="position:absolute;margin-left:113.3pt;margin-top:37.1pt;width:32.1pt;height:30.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" strokecolor="#17406d [3204]" strokeweight=".5pt">
                <v:stroke endarrow="block" joinstyle="miter"/>
              </v:shape>
            </w:pict>
          </mc:Fallback>
        </mc:AlternateContent>
      </w:r>
      <w:r w:rsidRPr="00C6122D">
        <w:t>Faire un double-clic sur le nom du fichier et faire</w:t>
      </w:r>
      <w:r>
        <w:rPr>
          <w:b/>
          <w:bCs/>
          <w:color w:val="EE0000"/>
        </w:rPr>
        <w:t xml:space="preserve"> valider par votre professeur </w:t>
      </w:r>
      <w:r w:rsidRPr="00C6122D">
        <w:t>le bon fonctionnement du logiciel.</w:t>
      </w:r>
    </w:p>
    <w:p w14:paraId="2339BA64" w14:textId="7C94E8D9" w:rsidR="000062AA" w:rsidRDefault="00C6122D" w:rsidP="00EC0E10">
      <w:pPr>
        <w:rPr>
          <w:noProof/>
        </w:rPr>
      </w:pPr>
      <w:r>
        <w:rPr>
          <w:b/>
          <w:bCs/>
          <w:color w:val="EE0000"/>
        </w:rPr>
        <w:t xml:space="preserve">A l’aide de la vidéo, changer les mesh du chat </w:t>
      </w:r>
      <w:r w:rsidRPr="00C6122D">
        <w:rPr>
          <w:b/>
          <w:bCs/>
          <w:noProof/>
          <w:color w:val="EE0000"/>
        </w:rPr>
        <w:drawing>
          <wp:inline distT="0" distB="0" distL="0" distR="0" wp14:anchorId="71DA788F" wp14:editId="2720932B">
            <wp:extent cx="857250" cy="173904"/>
            <wp:effectExtent l="0" t="0" r="0" b="0"/>
            <wp:docPr id="675244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44987" name=""/>
                    <pic:cNvPicPr/>
                  </pic:nvPicPr>
                  <pic:blipFill rotWithShape="1">
                    <a:blip r:embed="rId13"/>
                    <a:srcRect b="17011"/>
                    <a:stretch>
                      <a:fillRect/>
                    </a:stretch>
                  </pic:blipFill>
                  <pic:spPr bwMode="auto">
                    <a:xfrm>
                      <a:off x="0" y="0"/>
                      <a:ext cx="857370" cy="173928"/>
                    </a:xfrm>
                    <a:prstGeom prst="rect">
                      <a:avLst/>
                    </a:prstGeom>
                    <a:ln>
                      <a:noFill/>
                    </a:ln>
                    <a:extLst>
                      <a:ext uri="{53640926-AAD7-44D8-BBD7-CCE9431645EC}">
                        <a14:shadowObscured xmlns:a14="http://schemas.microsoft.com/office/drawing/2010/main"/>
                      </a:ext>
                    </a:extLst>
                  </pic:spPr>
                </pic:pic>
              </a:graphicData>
            </a:graphic>
          </wp:inline>
        </w:drawing>
      </w:r>
      <w:r>
        <w:rPr>
          <w:b/>
          <w:bCs/>
          <w:color w:val="EE0000"/>
        </w:rPr>
        <w:t xml:space="preserve"> du fichier par vos propres modélisations sans abîmer l’arborescence générale.</w:t>
      </w:r>
      <w:r w:rsidRPr="00C6122D">
        <w:rPr>
          <w:noProof/>
        </w:rPr>
        <w:t xml:space="preserve"> </w:t>
      </w:r>
    </w:p>
    <w:p w14:paraId="12238B9E" w14:textId="186DA743" w:rsidR="00C6122D" w:rsidRPr="00C6122D" w:rsidRDefault="00C6122D" w:rsidP="00EC0E10">
      <w:pPr>
        <w:rPr>
          <w:b/>
          <w:bCs/>
          <w:color w:val="EE0000"/>
        </w:rPr>
      </w:pPr>
      <w:r w:rsidRPr="00C6122D">
        <w:rPr>
          <w:noProof/>
          <w:color w:val="EE0000"/>
        </w:rPr>
        <w:t>Faire valider votre travail par votre professeur.</w:t>
      </w:r>
    </w:p>
    <w:p w14:paraId="1729B67E" w14:textId="18731937" w:rsidR="003D71E9" w:rsidRDefault="00103ABB" w:rsidP="003D71E9">
      <w:pPr>
        <w:pStyle w:val="Titre2"/>
      </w:pPr>
      <w:r w:rsidRPr="00103ABB">
        <w:rPr>
          <w:noProof/>
        </w:rPr>
        <w:lastRenderedPageBreak/>
        <w:drawing>
          <wp:anchor distT="0" distB="0" distL="114300" distR="114300" simplePos="0" relativeHeight="251671552" behindDoc="0" locked="0" layoutInCell="1" allowOverlap="1" wp14:anchorId="3148AE04" wp14:editId="71EF8705">
            <wp:simplePos x="0" y="0"/>
            <wp:positionH relativeFrom="margin">
              <wp:align>right</wp:align>
            </wp:positionH>
            <wp:positionV relativeFrom="paragraph">
              <wp:posOffset>7297</wp:posOffset>
            </wp:positionV>
            <wp:extent cx="2866616" cy="2510001"/>
            <wp:effectExtent l="0" t="0" r="0" b="5080"/>
            <wp:wrapSquare wrapText="bothSides"/>
            <wp:docPr id="16115267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2672" name="Image 1" descr="Une image contenant texte, capture d’écran, logiciel, Icône d’ordinateur&#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66616" cy="2510001"/>
                    </a:xfrm>
                    <a:prstGeom prst="rect">
                      <a:avLst/>
                    </a:prstGeom>
                  </pic:spPr>
                </pic:pic>
              </a:graphicData>
            </a:graphic>
          </wp:anchor>
        </w:drawing>
      </w:r>
      <w:r w:rsidR="003D71E9">
        <w:t>Etape 3 :</w:t>
      </w:r>
      <w:r w:rsidR="00C6122D">
        <w:t xml:space="preserve"> Faire un programme test pour valider la communication entre Thonny et Coppelia</w:t>
      </w:r>
    </w:p>
    <w:p w14:paraId="0DFB3092" w14:textId="79E18663" w:rsidR="00C6122D" w:rsidRDefault="00103ABB" w:rsidP="00C6122D">
      <w:r>
        <w:rPr>
          <w:b/>
          <w:bCs/>
          <w:noProof/>
          <w:color w:val="EE0000"/>
        </w:rPr>
        <mc:AlternateContent>
          <mc:Choice Requires="wps">
            <w:drawing>
              <wp:anchor distT="0" distB="0" distL="114300" distR="114300" simplePos="0" relativeHeight="251673600" behindDoc="0" locked="0" layoutInCell="1" allowOverlap="1" wp14:anchorId="24257123" wp14:editId="0D1BBAB0">
                <wp:simplePos x="0" y="0"/>
                <wp:positionH relativeFrom="column">
                  <wp:posOffset>3359847</wp:posOffset>
                </wp:positionH>
                <wp:positionV relativeFrom="paragraph">
                  <wp:posOffset>441870</wp:posOffset>
                </wp:positionV>
                <wp:extent cx="457410" cy="47158"/>
                <wp:effectExtent l="0" t="57150" r="19050" b="48260"/>
                <wp:wrapNone/>
                <wp:docPr id="213017123" name="Connecteur droit avec flèche 4"/>
                <wp:cNvGraphicFramePr/>
                <a:graphic xmlns:a="http://schemas.openxmlformats.org/drawingml/2006/main">
                  <a:graphicData uri="http://schemas.microsoft.com/office/word/2010/wordprocessingShape">
                    <wps:wsp>
                      <wps:cNvCnPr/>
                      <wps:spPr>
                        <a:xfrm flipV="1">
                          <a:off x="0" y="0"/>
                          <a:ext cx="457410" cy="47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71DC1" id="Connecteur droit avec flèche 4" o:spid="_x0000_s1026" type="#_x0000_t32" style="position:absolute;margin-left:264.55pt;margin-top:34.8pt;width:36pt;height:3.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" strokecolor="#17406d [3204]" strokeweight=".5pt">
                <v:stroke endarrow="block" joinstyle="miter"/>
              </v:shape>
            </w:pict>
          </mc:Fallback>
        </mc:AlternateContent>
      </w:r>
      <w:r w:rsidR="00C6122D">
        <w:t>Ouvrir le logiciel Thonny en français si l’option est disponible. Cliquer sur Outils, Options de Thonny puis interpréteur et vérifier d</w:t>
      </w:r>
      <w:r w:rsidR="003C5DBD">
        <w:t>’</w:t>
      </w:r>
      <w:r w:rsidR="00C6122D">
        <w:t>être sur Python 3 Local.</w:t>
      </w:r>
    </w:p>
    <w:p w14:paraId="7A910663" w14:textId="215FD961" w:rsidR="00103ABB" w:rsidRDefault="003C5DBD" w:rsidP="00C6122D">
      <w:r>
        <w:t>Charger le programme test « test du chat nybble</w:t>
      </w:r>
      <w:r w:rsidR="00CC2507">
        <w:t>.</w:t>
      </w:r>
    </w:p>
    <w:p w14:paraId="61BB397D" w14:textId="38BFB519" w:rsidR="00CC2507" w:rsidRDefault="00CC2507" w:rsidP="00C6122D">
      <w:r>
        <w:t>Procédure à respecter :</w:t>
      </w:r>
    </w:p>
    <w:p w14:paraId="08860911" w14:textId="28A290DD" w:rsidR="00CC2507" w:rsidRDefault="00CC2507" w:rsidP="00C6122D">
      <w:r>
        <w:t>Pour toutes simulations, il faut impérativement :</w:t>
      </w:r>
    </w:p>
    <w:p w14:paraId="272C2075" w14:textId="2E59E932" w:rsidR="00CC2507" w:rsidRDefault="00CC2507" w:rsidP="00C6122D">
      <w:r>
        <w:t xml:space="preserve">Lancer la simulation sur Coppelia : </w:t>
      </w:r>
      <w:r w:rsidRPr="00CC2507">
        <w:drawing>
          <wp:inline distT="0" distB="0" distL="0" distR="0" wp14:anchorId="56BDBFA9" wp14:editId="486EA391">
            <wp:extent cx="1019317" cy="390580"/>
            <wp:effectExtent l="0" t="0" r="0" b="9525"/>
            <wp:docPr id="1856949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49424" name=""/>
                    <pic:cNvPicPr/>
                  </pic:nvPicPr>
                  <pic:blipFill>
                    <a:blip r:embed="rId15"/>
                    <a:stretch>
                      <a:fillRect/>
                    </a:stretch>
                  </pic:blipFill>
                  <pic:spPr>
                    <a:xfrm>
                      <a:off x="0" y="0"/>
                      <a:ext cx="1019317" cy="390580"/>
                    </a:xfrm>
                    <a:prstGeom prst="rect">
                      <a:avLst/>
                    </a:prstGeom>
                  </pic:spPr>
                </pic:pic>
              </a:graphicData>
            </a:graphic>
          </wp:inline>
        </w:drawing>
      </w:r>
    </w:p>
    <w:p w14:paraId="40DACFC6" w14:textId="6E79B80D" w:rsidR="00CC2507" w:rsidRDefault="00CC2507" w:rsidP="00C6122D">
      <w:r>
        <w:t xml:space="preserve">Puis lancer le programme sur Thonny : </w:t>
      </w:r>
      <w:r w:rsidRPr="00CC2507">
        <w:drawing>
          <wp:inline distT="0" distB="0" distL="0" distR="0" wp14:anchorId="4E96C9F3" wp14:editId="79BC0DE2">
            <wp:extent cx="252442" cy="228777"/>
            <wp:effectExtent l="0" t="0" r="0" b="0"/>
            <wp:docPr id="548578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78832" name=""/>
                    <pic:cNvPicPr/>
                  </pic:nvPicPr>
                  <pic:blipFill rotWithShape="1">
                    <a:blip r:embed="rId16"/>
                    <a:srcRect l="16828" t="31179" r="15673" b="18445"/>
                    <a:stretch>
                      <a:fillRect/>
                    </a:stretch>
                  </pic:blipFill>
                  <pic:spPr bwMode="auto">
                    <a:xfrm>
                      <a:off x="0" y="0"/>
                      <a:ext cx="255978" cy="231981"/>
                    </a:xfrm>
                    <a:prstGeom prst="rect">
                      <a:avLst/>
                    </a:prstGeom>
                    <a:ln>
                      <a:noFill/>
                    </a:ln>
                    <a:extLst>
                      <a:ext uri="{53640926-AAD7-44D8-BBD7-CCE9431645EC}">
                        <a14:shadowObscured xmlns:a14="http://schemas.microsoft.com/office/drawing/2010/main"/>
                      </a:ext>
                    </a:extLst>
                  </pic:spPr>
                </pic:pic>
              </a:graphicData>
            </a:graphic>
          </wp:inline>
        </w:drawing>
      </w:r>
    </w:p>
    <w:p w14:paraId="3CAC1B60" w14:textId="4EE0708F" w:rsidR="00CC2507" w:rsidRDefault="00CC2507" w:rsidP="00C6122D">
      <w:r>
        <w:t xml:space="preserve">A la fin du test, il faut stopper Thonny : </w:t>
      </w:r>
      <w:r w:rsidRPr="00CC2507">
        <w:drawing>
          <wp:inline distT="0" distB="0" distL="0" distR="0" wp14:anchorId="134B05CE" wp14:editId="42127E72">
            <wp:extent cx="228706" cy="235612"/>
            <wp:effectExtent l="0" t="0" r="0" b="0"/>
            <wp:docPr id="1730879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9141" name=""/>
                    <pic:cNvPicPr/>
                  </pic:nvPicPr>
                  <pic:blipFill rotWithShape="1">
                    <a:blip r:embed="rId17"/>
                    <a:srcRect l="16844" t="20806" r="13758" b="20317"/>
                    <a:stretch>
                      <a:fillRect/>
                    </a:stretch>
                  </pic:blipFill>
                  <pic:spPr bwMode="auto">
                    <a:xfrm>
                      <a:off x="0" y="0"/>
                      <a:ext cx="234544" cy="241626"/>
                    </a:xfrm>
                    <a:prstGeom prst="rect">
                      <a:avLst/>
                    </a:prstGeom>
                    <a:ln>
                      <a:noFill/>
                    </a:ln>
                    <a:extLst>
                      <a:ext uri="{53640926-AAD7-44D8-BBD7-CCE9431645EC}">
                        <a14:shadowObscured xmlns:a14="http://schemas.microsoft.com/office/drawing/2010/main"/>
                      </a:ext>
                    </a:extLst>
                  </pic:spPr>
                </pic:pic>
              </a:graphicData>
            </a:graphic>
          </wp:inline>
        </w:drawing>
      </w:r>
    </w:p>
    <w:p w14:paraId="64767876" w14:textId="4A53EE77" w:rsidR="00CC2507" w:rsidRDefault="00CC2507" w:rsidP="00C6122D">
      <w:r>
        <w:t xml:space="preserve">Puis stopper Coppelia : </w:t>
      </w:r>
      <w:r w:rsidRPr="00CC2507">
        <w:drawing>
          <wp:inline distT="0" distB="0" distL="0" distR="0" wp14:anchorId="7C4AB751" wp14:editId="5FC21764">
            <wp:extent cx="1060021" cy="359087"/>
            <wp:effectExtent l="0" t="0" r="6985" b="3175"/>
            <wp:docPr id="1395442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42806" name=""/>
                    <pic:cNvPicPr/>
                  </pic:nvPicPr>
                  <pic:blipFill rotWithShape="1">
                    <a:blip r:embed="rId18"/>
                    <a:srcRect l="4062" t="12327"/>
                    <a:stretch>
                      <a:fillRect/>
                    </a:stretch>
                  </pic:blipFill>
                  <pic:spPr bwMode="auto">
                    <a:xfrm>
                      <a:off x="0" y="0"/>
                      <a:ext cx="1060169" cy="359137"/>
                    </a:xfrm>
                    <a:prstGeom prst="rect">
                      <a:avLst/>
                    </a:prstGeom>
                    <a:ln>
                      <a:noFill/>
                    </a:ln>
                    <a:extLst>
                      <a:ext uri="{53640926-AAD7-44D8-BBD7-CCE9431645EC}">
                        <a14:shadowObscured xmlns:a14="http://schemas.microsoft.com/office/drawing/2010/main"/>
                      </a:ext>
                    </a:extLst>
                  </pic:spPr>
                </pic:pic>
              </a:graphicData>
            </a:graphic>
          </wp:inline>
        </w:drawing>
      </w:r>
      <w:r>
        <w:t>.</w:t>
      </w:r>
    </w:p>
    <w:p w14:paraId="6FB58CB0" w14:textId="77777777" w:rsidR="00CC2507" w:rsidRDefault="00CC2507" w:rsidP="00C6122D">
      <w:pPr>
        <w:rPr>
          <w:color w:val="EE0000"/>
        </w:rPr>
      </w:pPr>
      <w:r w:rsidRPr="00CC2507">
        <w:rPr>
          <w:color w:val="EE0000"/>
        </w:rPr>
        <w:t>Vérifier que le chat secoue la tête et bouge les jambes tout en restant entier !</w:t>
      </w:r>
      <w:r>
        <w:rPr>
          <w:color w:val="EE0000"/>
        </w:rPr>
        <w:t xml:space="preserve"> </w:t>
      </w:r>
    </w:p>
    <w:p w14:paraId="6AF2B0DE" w14:textId="2D995DF0" w:rsidR="00CC2507" w:rsidRPr="00CC2507" w:rsidRDefault="00CC2507" w:rsidP="00C6122D">
      <w:pPr>
        <w:rPr>
          <w:color w:val="EE0000"/>
        </w:rPr>
      </w:pPr>
      <w:r>
        <w:rPr>
          <w:color w:val="EE0000"/>
        </w:rPr>
        <w:t>Faire valider par votre professeur.</w:t>
      </w:r>
    </w:p>
    <w:p w14:paraId="24B0E1C2" w14:textId="77777777" w:rsidR="00CC2507" w:rsidRDefault="00CC2507" w:rsidP="00C6122D"/>
    <w:p w14:paraId="5375246F" w14:textId="77777777" w:rsidR="003C5DBD" w:rsidRDefault="003C5DBD" w:rsidP="00C6122D"/>
    <w:p w14:paraId="7F6506D4" w14:textId="77777777" w:rsidR="00CC2507" w:rsidRDefault="00CC2507" w:rsidP="00C6122D"/>
    <w:p w14:paraId="351A1FE2" w14:textId="77777777" w:rsidR="00CC2507" w:rsidRDefault="00CC2507" w:rsidP="00C6122D"/>
    <w:p w14:paraId="0376FB39" w14:textId="77777777" w:rsidR="00CC2507" w:rsidRPr="00C6122D" w:rsidRDefault="00CC2507" w:rsidP="00C6122D"/>
    <w:p w14:paraId="0B5E08AF" w14:textId="12E78835" w:rsidR="003D71E9" w:rsidRDefault="003D71E9" w:rsidP="003D71E9">
      <w:pPr>
        <w:pStyle w:val="Titre2"/>
      </w:pPr>
      <w:r>
        <w:lastRenderedPageBreak/>
        <w:t>Etape 4 :</w:t>
      </w:r>
      <w:r w:rsidR="00CC2507">
        <w:t xml:space="preserve"> Se familiariser avec la programmation du robot</w:t>
      </w:r>
    </w:p>
    <w:p w14:paraId="262B635B" w14:textId="77777777" w:rsidR="00BD364B" w:rsidRDefault="00BD364B" w:rsidP="00CF1C15">
      <w:r>
        <w:rPr>
          <w:noProof/>
        </w:rPr>
        <mc:AlternateContent>
          <mc:Choice Requires="wps">
            <w:drawing>
              <wp:anchor distT="0" distB="0" distL="114300" distR="114300" simplePos="0" relativeHeight="251703296" behindDoc="0" locked="0" layoutInCell="1" allowOverlap="1" wp14:anchorId="7A009239" wp14:editId="5E4BF336">
                <wp:simplePos x="0" y="0"/>
                <wp:positionH relativeFrom="column">
                  <wp:posOffset>238416</wp:posOffset>
                </wp:positionH>
                <wp:positionV relativeFrom="paragraph">
                  <wp:posOffset>877695</wp:posOffset>
                </wp:positionV>
                <wp:extent cx="875131" cy="179514"/>
                <wp:effectExtent l="0" t="0" r="77470" b="87630"/>
                <wp:wrapNone/>
                <wp:docPr id="302379236" name="Connecteur droit avec flèche 17"/>
                <wp:cNvGraphicFramePr/>
                <a:graphic xmlns:a="http://schemas.openxmlformats.org/drawingml/2006/main">
                  <a:graphicData uri="http://schemas.microsoft.com/office/word/2010/wordprocessingShape">
                    <wps:wsp>
                      <wps:cNvCnPr/>
                      <wps:spPr>
                        <a:xfrm>
                          <a:off x="0" y="0"/>
                          <a:ext cx="875131" cy="179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ADD99" id="Connecteur droit avec flèche 17" o:spid="_x0000_s1026" type="#_x0000_t32" style="position:absolute;margin-left:18.75pt;margin-top:69.1pt;width:68.9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" strokecolor="#17406d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6AB44E63" wp14:editId="1B8C8E93">
                <wp:simplePos x="0" y="0"/>
                <wp:positionH relativeFrom="column">
                  <wp:posOffset>249637</wp:posOffset>
                </wp:positionH>
                <wp:positionV relativeFrom="paragraph">
                  <wp:posOffset>698181</wp:posOffset>
                </wp:positionV>
                <wp:extent cx="650738" cy="285933"/>
                <wp:effectExtent l="0" t="0" r="73660" b="57150"/>
                <wp:wrapNone/>
                <wp:docPr id="287277355" name="Connecteur droit avec flèche 17"/>
                <wp:cNvGraphicFramePr/>
                <a:graphic xmlns:a="http://schemas.openxmlformats.org/drawingml/2006/main">
                  <a:graphicData uri="http://schemas.microsoft.com/office/word/2010/wordprocessingShape">
                    <wps:wsp>
                      <wps:cNvCnPr/>
                      <wps:spPr>
                        <a:xfrm>
                          <a:off x="0" y="0"/>
                          <a:ext cx="650738" cy="285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C88D0" id="Connecteur droit avec flèche 17" o:spid="_x0000_s1026" type="#_x0000_t32" style="position:absolute;margin-left:19.65pt;margin-top:54.95pt;width:51.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" strokecolor="#17406d [3204]"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3D89DFB8" wp14:editId="0E84190D">
                <wp:simplePos x="0" y="0"/>
                <wp:positionH relativeFrom="column">
                  <wp:posOffset>249637</wp:posOffset>
                </wp:positionH>
                <wp:positionV relativeFrom="paragraph">
                  <wp:posOffset>451349</wp:posOffset>
                </wp:positionV>
                <wp:extent cx="370248" cy="532932"/>
                <wp:effectExtent l="0" t="0" r="67945" b="57785"/>
                <wp:wrapNone/>
                <wp:docPr id="1371009392" name="Connecteur droit avec flèche 17"/>
                <wp:cNvGraphicFramePr/>
                <a:graphic xmlns:a="http://schemas.openxmlformats.org/drawingml/2006/main">
                  <a:graphicData uri="http://schemas.microsoft.com/office/word/2010/wordprocessingShape">
                    <wps:wsp>
                      <wps:cNvCnPr/>
                      <wps:spPr>
                        <a:xfrm>
                          <a:off x="0" y="0"/>
                          <a:ext cx="370248" cy="532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5CF02" id="Connecteur droit avec flèche 17" o:spid="_x0000_s1026" type="#_x0000_t32" style="position:absolute;margin-left:19.65pt;margin-top:35.55pt;width:29.15pt;height:4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" strokecolor="#17406d [3204]"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6CB1DE08" wp14:editId="35920C81">
                <wp:simplePos x="0" y="0"/>
                <wp:positionH relativeFrom="column">
                  <wp:posOffset>238417</wp:posOffset>
                </wp:positionH>
                <wp:positionV relativeFrom="paragraph">
                  <wp:posOffset>232565</wp:posOffset>
                </wp:positionV>
                <wp:extent cx="650560" cy="240661"/>
                <wp:effectExtent l="0" t="0" r="73660" b="64770"/>
                <wp:wrapNone/>
                <wp:docPr id="1263886219" name="Connecteur droit avec flèche 17"/>
                <wp:cNvGraphicFramePr/>
                <a:graphic xmlns:a="http://schemas.openxmlformats.org/drawingml/2006/main">
                  <a:graphicData uri="http://schemas.microsoft.com/office/word/2010/wordprocessingShape">
                    <wps:wsp>
                      <wps:cNvCnPr/>
                      <wps:spPr>
                        <a:xfrm>
                          <a:off x="0" y="0"/>
                          <a:ext cx="650560" cy="240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C5631" id="Connecteur droit avec flèche 17" o:spid="_x0000_s1026" type="#_x0000_t32" style="position:absolute;margin-left:18.75pt;margin-top:18.3pt;width:51.25pt;height:1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" strokecolor="#17406d [3204]" strokeweight=".5pt">
                <v:stroke endarrow="block" joinstyle="miter"/>
              </v:shape>
            </w:pict>
          </mc:Fallback>
        </mc:AlternateContent>
      </w:r>
      <w:r w:rsidR="003E513A">
        <w:rPr>
          <w:noProof/>
        </w:rPr>
        <mc:AlternateContent>
          <mc:Choice Requires="wpg">
            <w:drawing>
              <wp:anchor distT="0" distB="0" distL="114300" distR="114300" simplePos="0" relativeHeight="251687936" behindDoc="0" locked="0" layoutInCell="1" allowOverlap="1" wp14:anchorId="13D3EA75" wp14:editId="621B480B">
                <wp:simplePos x="0" y="0"/>
                <wp:positionH relativeFrom="margin">
                  <wp:align>left</wp:align>
                </wp:positionH>
                <wp:positionV relativeFrom="paragraph">
                  <wp:posOffset>899753</wp:posOffset>
                </wp:positionV>
                <wp:extent cx="291465" cy="285115"/>
                <wp:effectExtent l="0" t="0" r="0" b="19685"/>
                <wp:wrapNone/>
                <wp:docPr id="783195997" name="Groupe 16"/>
                <wp:cNvGraphicFramePr/>
                <a:graphic xmlns:a="http://schemas.openxmlformats.org/drawingml/2006/main">
                  <a:graphicData uri="http://schemas.microsoft.com/office/word/2010/wordprocessingGroup">
                    <wpg:wgp>
                      <wpg:cNvGrpSpPr/>
                      <wpg:grpSpPr>
                        <a:xfrm>
                          <a:off x="0" y="0"/>
                          <a:ext cx="291465" cy="285115"/>
                          <a:chOff x="5610" y="56136"/>
                          <a:chExt cx="291465" cy="285750"/>
                        </a:xfrm>
                      </wpg:grpSpPr>
                      <wps:wsp>
                        <wps:cNvPr id="1815526890"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136C07"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756840" name="Zone de texte 15"/>
                        <wps:cNvSpPr txBox="1"/>
                        <wps:spPr>
                          <a:xfrm>
                            <a:off x="5610" y="56136"/>
                            <a:ext cx="291465" cy="285750"/>
                          </a:xfrm>
                          <a:prstGeom prst="rect">
                            <a:avLst/>
                          </a:prstGeom>
                          <a:noFill/>
                          <a:ln w="6350">
                            <a:noFill/>
                          </a:ln>
                        </wps:spPr>
                        <wps:txbx>
                          <w:txbxContent>
                            <w:p w14:paraId="03A65FFD" w14:textId="65CFE634" w:rsidR="003E513A" w:rsidRPr="00CF1C15" w:rsidRDefault="003E513A" w:rsidP="003E513A">
                              <w:pPr>
                                <w:ind w:left="0"/>
                                <w:rPr>
                                  <w:b/>
                                  <w:bCs/>
                                  <w:color w:val="FFFFFF" w:themeColor="background1"/>
                                </w:rPr>
                              </w:pPr>
                              <w:r>
                                <w:rPr>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D3EA75" id="Groupe 16" o:spid="_x0000_s1026" style="position:absolute;left:0;text-align:left;margin-left:0;margin-top:70.85pt;width:22.95pt;height:22.45pt;z-index:251687936;mso-position-horizontal:left;mso-position-horizontal-relative:margin;mso-height-relative:margin" coordorigin="5610,56136"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">
                <v:oval id="Ellipse 14" o:spid="_x0000_s1027"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" fillcolor="#17406d [3204]" strokecolor="#030910 [484]" strokeweight="1pt">
                  <v:stroke joinstyle="miter"/>
                  <v:textbox>
                    <w:txbxContent>
                      <w:p w14:paraId="48136C07" w14:textId="77777777" w:rsidR="003E513A" w:rsidRPr="00CF1C15" w:rsidRDefault="003E513A" w:rsidP="003E513A">
                        <w:pPr>
                          <w:spacing w:before="0"/>
                          <w:ind w:left="0"/>
                          <w:rPr>
                            <w:sz w:val="16"/>
                            <w:szCs w:val="12"/>
                          </w:rPr>
                        </w:pPr>
                      </w:p>
                    </w:txbxContent>
                  </v:textbox>
                </v:oval>
                <v:shapetype id="_x0000_t202" coordsize="21600,21600" o:spt="202" path="m,l,21600r21600,l21600,xe">
                  <v:stroke joinstyle="miter"/>
                  <v:path gradientshapeok="t" o:connecttype="rect"/>
                </v:shapetype>
                <v:shape id="Zone de texte 15" o:spid="_x0000_s1028" type="#_x0000_t202" style="position:absolute;left:5610;top:56136;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" filled="f" stroked="f" strokeweight=".5pt">
                  <v:textbox>
                    <w:txbxContent>
                      <w:p w14:paraId="03A65FFD" w14:textId="65CFE634" w:rsidR="003E513A" w:rsidRPr="00CF1C15" w:rsidRDefault="003E513A" w:rsidP="003E513A">
                        <w:pPr>
                          <w:ind w:left="0"/>
                          <w:rPr>
                            <w:b/>
                            <w:bCs/>
                            <w:color w:val="FFFFFF" w:themeColor="background1"/>
                          </w:rPr>
                        </w:pPr>
                        <w:r>
                          <w:rPr>
                            <w:b/>
                            <w:bCs/>
                            <w:color w:val="FFFFFF" w:themeColor="background1"/>
                          </w:rPr>
                          <w:t>5</w:t>
                        </w:r>
                      </w:p>
                    </w:txbxContent>
                  </v:textbox>
                </v:shape>
                <w10:wrap anchorx="margin"/>
              </v:group>
            </w:pict>
          </mc:Fallback>
        </mc:AlternateContent>
      </w:r>
      <w:r w:rsidR="003E513A">
        <w:rPr>
          <w:noProof/>
        </w:rPr>
        <mc:AlternateContent>
          <mc:Choice Requires="wpg">
            <w:drawing>
              <wp:anchor distT="0" distB="0" distL="114300" distR="114300" simplePos="0" relativeHeight="251683840" behindDoc="0" locked="0" layoutInCell="1" allowOverlap="1" wp14:anchorId="0745E1B5" wp14:editId="0B20728D">
                <wp:simplePos x="0" y="0"/>
                <wp:positionH relativeFrom="margin">
                  <wp:align>left</wp:align>
                </wp:positionH>
                <wp:positionV relativeFrom="paragraph">
                  <wp:posOffset>693388</wp:posOffset>
                </wp:positionV>
                <wp:extent cx="291465" cy="285115"/>
                <wp:effectExtent l="0" t="0" r="0" b="635"/>
                <wp:wrapNone/>
                <wp:docPr id="1030602380" name="Groupe 16"/>
                <wp:cNvGraphicFramePr/>
                <a:graphic xmlns:a="http://schemas.openxmlformats.org/drawingml/2006/main">
                  <a:graphicData uri="http://schemas.microsoft.com/office/word/2010/wordprocessingGroup">
                    <wpg:wgp>
                      <wpg:cNvGrpSpPr/>
                      <wpg:grpSpPr>
                        <a:xfrm>
                          <a:off x="0" y="0"/>
                          <a:ext cx="291465" cy="285115"/>
                          <a:chOff x="0" y="61750"/>
                          <a:chExt cx="291465" cy="285750"/>
                        </a:xfrm>
                      </wpg:grpSpPr>
                      <wps:wsp>
                        <wps:cNvPr id="810794518"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0A7E07"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022550" name="Zone de texte 15"/>
                        <wps:cNvSpPr txBox="1"/>
                        <wps:spPr>
                          <a:xfrm>
                            <a:off x="0" y="61750"/>
                            <a:ext cx="291465" cy="285750"/>
                          </a:xfrm>
                          <a:prstGeom prst="rect">
                            <a:avLst/>
                          </a:prstGeom>
                          <a:noFill/>
                          <a:ln w="6350">
                            <a:noFill/>
                          </a:ln>
                        </wps:spPr>
                        <wps:txbx>
                          <w:txbxContent>
                            <w:p w14:paraId="0483D4D1" w14:textId="649FA114" w:rsidR="003E513A" w:rsidRPr="00CF1C15" w:rsidRDefault="003E513A" w:rsidP="003E513A">
                              <w:pPr>
                                <w:ind w:left="0"/>
                                <w:rPr>
                                  <w:b/>
                                  <w:bCs/>
                                  <w:color w:val="FFFFFF" w:themeColor="background1"/>
                                </w:rPr>
                              </w:pPr>
                              <w:r>
                                <w:rPr>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45E1B5" id="_x0000_s1029" style="position:absolute;left:0;text-align:left;margin-left:0;margin-top:54.6pt;width:22.95pt;height:22.45pt;z-index:251683840;mso-position-horizontal:left;mso-position-horizontal-relative:margin;mso-height-relative:margin" coordorigin=",61750"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">
                <v:oval id="Ellipse 14" o:spid="_x0000_s1030"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" fillcolor="#17406d [3204]" strokecolor="#030910 [484]" strokeweight="1pt">
                  <v:stroke joinstyle="miter"/>
                  <v:textbox>
                    <w:txbxContent>
                      <w:p w14:paraId="4E0A7E07" w14:textId="77777777" w:rsidR="003E513A" w:rsidRPr="00CF1C15" w:rsidRDefault="003E513A" w:rsidP="003E513A">
                        <w:pPr>
                          <w:spacing w:before="0"/>
                          <w:ind w:left="0"/>
                          <w:rPr>
                            <w:sz w:val="16"/>
                            <w:szCs w:val="12"/>
                          </w:rPr>
                        </w:pPr>
                      </w:p>
                    </w:txbxContent>
                  </v:textbox>
                </v:oval>
                <v:shape id="Zone de texte 15" o:spid="_x0000_s1031" type="#_x0000_t202" style="position:absolute;top:61750;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" filled="f" stroked="f" strokeweight=".5pt">
                  <v:textbox>
                    <w:txbxContent>
                      <w:p w14:paraId="0483D4D1" w14:textId="649FA114" w:rsidR="003E513A" w:rsidRPr="00CF1C15" w:rsidRDefault="003E513A" w:rsidP="003E513A">
                        <w:pPr>
                          <w:ind w:left="0"/>
                          <w:rPr>
                            <w:b/>
                            <w:bCs/>
                            <w:color w:val="FFFFFF" w:themeColor="background1"/>
                          </w:rPr>
                        </w:pPr>
                        <w:r>
                          <w:rPr>
                            <w:b/>
                            <w:bCs/>
                            <w:color w:val="FFFFFF" w:themeColor="background1"/>
                          </w:rPr>
                          <w:t>4</w:t>
                        </w:r>
                      </w:p>
                    </w:txbxContent>
                  </v:textbox>
                </v:shape>
                <w10:wrap anchorx="margin"/>
              </v:group>
            </w:pict>
          </mc:Fallback>
        </mc:AlternateContent>
      </w:r>
      <w:r w:rsidR="003E513A">
        <w:rPr>
          <w:noProof/>
        </w:rPr>
        <mc:AlternateContent>
          <mc:Choice Requires="wpg">
            <w:drawing>
              <wp:anchor distT="0" distB="0" distL="114300" distR="114300" simplePos="0" relativeHeight="251682816" behindDoc="0" locked="0" layoutInCell="1" allowOverlap="1" wp14:anchorId="5D845B8C" wp14:editId="3C28FA8B">
                <wp:simplePos x="0" y="0"/>
                <wp:positionH relativeFrom="margin">
                  <wp:align>left</wp:align>
                </wp:positionH>
                <wp:positionV relativeFrom="paragraph">
                  <wp:posOffset>476464</wp:posOffset>
                </wp:positionV>
                <wp:extent cx="291465" cy="285115"/>
                <wp:effectExtent l="0" t="0" r="0" b="19685"/>
                <wp:wrapNone/>
                <wp:docPr id="1517493919" name="Groupe 16"/>
                <wp:cNvGraphicFramePr/>
                <a:graphic xmlns:a="http://schemas.openxmlformats.org/drawingml/2006/main">
                  <a:graphicData uri="http://schemas.microsoft.com/office/word/2010/wordprocessingGroup">
                    <wpg:wgp>
                      <wpg:cNvGrpSpPr/>
                      <wpg:grpSpPr>
                        <a:xfrm>
                          <a:off x="0" y="0"/>
                          <a:ext cx="291465" cy="285115"/>
                          <a:chOff x="0" y="56136"/>
                          <a:chExt cx="291465" cy="285750"/>
                        </a:xfrm>
                      </wpg:grpSpPr>
                      <wps:wsp>
                        <wps:cNvPr id="1578207343"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56280E"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185044" name="Zone de texte 15"/>
                        <wps:cNvSpPr txBox="1"/>
                        <wps:spPr>
                          <a:xfrm>
                            <a:off x="0" y="56136"/>
                            <a:ext cx="291465" cy="285750"/>
                          </a:xfrm>
                          <a:prstGeom prst="rect">
                            <a:avLst/>
                          </a:prstGeom>
                          <a:noFill/>
                          <a:ln w="6350">
                            <a:noFill/>
                          </a:ln>
                        </wps:spPr>
                        <wps:txbx>
                          <w:txbxContent>
                            <w:p w14:paraId="484503F6" w14:textId="6254E2E1" w:rsidR="003E513A" w:rsidRPr="00CF1C15" w:rsidRDefault="003E513A" w:rsidP="003E513A">
                              <w:pPr>
                                <w:ind w:left="0"/>
                                <w:rPr>
                                  <w:b/>
                                  <w:bCs/>
                                  <w:color w:val="FFFFFF" w:themeColor="background1"/>
                                </w:rPr>
                              </w:pPr>
                              <w:r>
                                <w:rPr>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845B8C" id="_x0000_s1032" style="position:absolute;left:0;text-align:left;margin-left:0;margin-top:37.5pt;width:22.95pt;height:22.45pt;z-index:251682816;mso-position-horizontal:left;mso-position-horizontal-relative:margin;mso-height-relative:margin" coordorigin=",56136"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">
                <v:oval id="Ellipse 14" o:spid="_x0000_s1033"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" fillcolor="#17406d [3204]" strokecolor="#030910 [484]" strokeweight="1pt">
                  <v:stroke joinstyle="miter"/>
                  <v:textbox>
                    <w:txbxContent>
                      <w:p w14:paraId="0C56280E" w14:textId="77777777" w:rsidR="003E513A" w:rsidRPr="00CF1C15" w:rsidRDefault="003E513A" w:rsidP="003E513A">
                        <w:pPr>
                          <w:spacing w:before="0"/>
                          <w:ind w:left="0"/>
                          <w:rPr>
                            <w:sz w:val="16"/>
                            <w:szCs w:val="12"/>
                          </w:rPr>
                        </w:pPr>
                      </w:p>
                    </w:txbxContent>
                  </v:textbox>
                </v:oval>
                <v:shape id="Zone de texte 15" o:spid="_x0000_s1034" type="#_x0000_t202" style="position:absolute;top:56136;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" filled="f" stroked="f" strokeweight=".5pt">
                  <v:textbox>
                    <w:txbxContent>
                      <w:p w14:paraId="484503F6" w14:textId="6254E2E1" w:rsidR="003E513A" w:rsidRPr="00CF1C15" w:rsidRDefault="003E513A" w:rsidP="003E513A">
                        <w:pPr>
                          <w:ind w:left="0"/>
                          <w:rPr>
                            <w:b/>
                            <w:bCs/>
                            <w:color w:val="FFFFFF" w:themeColor="background1"/>
                          </w:rPr>
                        </w:pPr>
                        <w:r>
                          <w:rPr>
                            <w:b/>
                            <w:bCs/>
                            <w:color w:val="FFFFFF" w:themeColor="background1"/>
                          </w:rPr>
                          <w:t>3</w:t>
                        </w:r>
                      </w:p>
                    </w:txbxContent>
                  </v:textbox>
                </v:shape>
                <w10:wrap anchorx="margin"/>
              </v:group>
            </w:pict>
          </mc:Fallback>
        </mc:AlternateContent>
      </w:r>
      <w:r w:rsidR="003E513A">
        <w:rPr>
          <w:noProof/>
        </w:rPr>
        <mc:AlternateContent>
          <mc:Choice Requires="wpg">
            <w:drawing>
              <wp:anchor distT="0" distB="0" distL="114300" distR="114300" simplePos="0" relativeHeight="251680768" behindDoc="0" locked="0" layoutInCell="1" allowOverlap="1" wp14:anchorId="591DD421" wp14:editId="7EBD3862">
                <wp:simplePos x="0" y="0"/>
                <wp:positionH relativeFrom="margin">
                  <wp:align>left</wp:align>
                </wp:positionH>
                <wp:positionV relativeFrom="paragraph">
                  <wp:posOffset>258573</wp:posOffset>
                </wp:positionV>
                <wp:extent cx="291465" cy="285115"/>
                <wp:effectExtent l="0" t="0" r="0" b="635"/>
                <wp:wrapNone/>
                <wp:docPr id="1006669952" name="Groupe 16"/>
                <wp:cNvGraphicFramePr/>
                <a:graphic xmlns:a="http://schemas.openxmlformats.org/drawingml/2006/main">
                  <a:graphicData uri="http://schemas.microsoft.com/office/word/2010/wordprocessingGroup">
                    <wpg:wgp>
                      <wpg:cNvGrpSpPr/>
                      <wpg:grpSpPr>
                        <a:xfrm>
                          <a:off x="0" y="0"/>
                          <a:ext cx="291465" cy="285115"/>
                          <a:chOff x="0" y="61750"/>
                          <a:chExt cx="291465" cy="285750"/>
                        </a:xfrm>
                      </wpg:grpSpPr>
                      <wps:wsp>
                        <wps:cNvPr id="274216707"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B76E1E"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336766" name="Zone de texte 15"/>
                        <wps:cNvSpPr txBox="1"/>
                        <wps:spPr>
                          <a:xfrm>
                            <a:off x="0" y="61750"/>
                            <a:ext cx="291465" cy="285750"/>
                          </a:xfrm>
                          <a:prstGeom prst="rect">
                            <a:avLst/>
                          </a:prstGeom>
                          <a:noFill/>
                          <a:ln w="6350">
                            <a:noFill/>
                          </a:ln>
                        </wps:spPr>
                        <wps:txbx>
                          <w:txbxContent>
                            <w:p w14:paraId="2D083F87" w14:textId="12B8B38C" w:rsidR="003E513A" w:rsidRPr="00CF1C15" w:rsidRDefault="003E513A" w:rsidP="003E513A">
                              <w:pPr>
                                <w:ind w:left="0"/>
                                <w:rPr>
                                  <w:b/>
                                  <w:bCs/>
                                  <w:color w:val="FFFFFF" w:themeColor="background1"/>
                                </w:rPr>
                              </w:pPr>
                              <w:r>
                                <w:rPr>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1DD421" id="_x0000_s1035" style="position:absolute;left:0;text-align:left;margin-left:0;margin-top:20.35pt;width:22.95pt;height:22.45pt;z-index:251680768;mso-position-horizontal:left;mso-position-horizontal-relative:margin;mso-height-relative:margin" coordorigin=",61750"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">
                <v:oval id="Ellipse 14" o:spid="_x0000_s1036"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" fillcolor="#17406d [3204]" strokecolor="#030910 [484]" strokeweight="1pt">
                  <v:stroke joinstyle="miter"/>
                  <v:textbox>
                    <w:txbxContent>
                      <w:p w14:paraId="19B76E1E" w14:textId="77777777" w:rsidR="003E513A" w:rsidRPr="00CF1C15" w:rsidRDefault="003E513A" w:rsidP="003E513A">
                        <w:pPr>
                          <w:spacing w:before="0"/>
                          <w:ind w:left="0"/>
                          <w:rPr>
                            <w:sz w:val="16"/>
                            <w:szCs w:val="12"/>
                          </w:rPr>
                        </w:pPr>
                      </w:p>
                    </w:txbxContent>
                  </v:textbox>
                </v:oval>
                <v:shape id="Zone de texte 15" o:spid="_x0000_s1037" type="#_x0000_t202" style="position:absolute;top:61750;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" filled="f" stroked="f" strokeweight=".5pt">
                  <v:textbox>
                    <w:txbxContent>
                      <w:p w14:paraId="2D083F87" w14:textId="12B8B38C" w:rsidR="003E513A" w:rsidRPr="00CF1C15" w:rsidRDefault="003E513A" w:rsidP="003E513A">
                        <w:pPr>
                          <w:ind w:left="0"/>
                          <w:rPr>
                            <w:b/>
                            <w:bCs/>
                            <w:color w:val="FFFFFF" w:themeColor="background1"/>
                          </w:rPr>
                        </w:pPr>
                        <w:r>
                          <w:rPr>
                            <w:b/>
                            <w:bCs/>
                            <w:color w:val="FFFFFF" w:themeColor="background1"/>
                          </w:rPr>
                          <w:t>2</w:t>
                        </w:r>
                      </w:p>
                    </w:txbxContent>
                  </v:textbox>
                </v:shape>
                <w10:wrap anchorx="margin"/>
              </v:group>
            </w:pict>
          </mc:Fallback>
        </mc:AlternateContent>
      </w:r>
      <w:r w:rsidR="003E513A">
        <w:rPr>
          <w:noProof/>
        </w:rPr>
        <mc:AlternateContent>
          <mc:Choice Requires="wpg">
            <w:drawing>
              <wp:anchor distT="0" distB="0" distL="114300" distR="114300" simplePos="0" relativeHeight="251678720" behindDoc="0" locked="0" layoutInCell="1" allowOverlap="1" wp14:anchorId="7247098E" wp14:editId="4F515881">
                <wp:simplePos x="0" y="0"/>
                <wp:positionH relativeFrom="margin">
                  <wp:posOffset>2540</wp:posOffset>
                </wp:positionH>
                <wp:positionV relativeFrom="paragraph">
                  <wp:posOffset>40640</wp:posOffset>
                </wp:positionV>
                <wp:extent cx="291465" cy="285115"/>
                <wp:effectExtent l="0" t="0" r="0" b="19685"/>
                <wp:wrapNone/>
                <wp:docPr id="952643102" name="Groupe 16"/>
                <wp:cNvGraphicFramePr/>
                <a:graphic xmlns:a="http://schemas.openxmlformats.org/drawingml/2006/main">
                  <a:graphicData uri="http://schemas.microsoft.com/office/word/2010/wordprocessingGroup">
                    <wpg:wgp>
                      <wpg:cNvGrpSpPr/>
                      <wpg:grpSpPr>
                        <a:xfrm>
                          <a:off x="0" y="0"/>
                          <a:ext cx="291465" cy="285115"/>
                          <a:chOff x="0" y="56136"/>
                          <a:chExt cx="291465" cy="285750"/>
                        </a:xfrm>
                      </wpg:grpSpPr>
                      <wps:wsp>
                        <wps:cNvPr id="190713995"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96C835" w14:textId="1EEFAB63" w:rsidR="00CF1C15" w:rsidRPr="00CF1C15" w:rsidRDefault="00CF1C15" w:rsidP="00CF1C15">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234176" name="Zone de texte 15"/>
                        <wps:cNvSpPr txBox="1"/>
                        <wps:spPr>
                          <a:xfrm>
                            <a:off x="0" y="56136"/>
                            <a:ext cx="291465" cy="285750"/>
                          </a:xfrm>
                          <a:prstGeom prst="rect">
                            <a:avLst/>
                          </a:prstGeom>
                          <a:noFill/>
                          <a:ln w="6350">
                            <a:noFill/>
                          </a:ln>
                        </wps:spPr>
                        <wps:txbx>
                          <w:txbxContent>
                            <w:p w14:paraId="15CC383B" w14:textId="260A5AB5" w:rsidR="00CF1C15" w:rsidRPr="00CF1C15" w:rsidRDefault="00CF1C15">
                              <w:pPr>
                                <w:ind w:left="0"/>
                                <w:rPr>
                                  <w:b/>
                                  <w:bCs/>
                                  <w:color w:val="FFFFFF" w:themeColor="background1"/>
                                </w:rPr>
                              </w:pPr>
                              <w:r w:rsidRPr="00CF1C15">
                                <w:rPr>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47098E" id="_x0000_s1038" style="position:absolute;left:0;text-align:left;margin-left:.2pt;margin-top:3.2pt;width:22.95pt;height:22.45pt;z-index:251678720;mso-position-horizontal-relative:margin;mso-height-relative:margin" coordorigin=",56136"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">
                <v:oval id="Ellipse 14" o:spid="_x0000_s1039"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" fillcolor="#17406d [3204]" strokecolor="#030910 [484]" strokeweight="1pt">
                  <v:stroke joinstyle="miter"/>
                  <v:textbox>
                    <w:txbxContent>
                      <w:p w14:paraId="3C96C835" w14:textId="1EEFAB63" w:rsidR="00CF1C15" w:rsidRPr="00CF1C15" w:rsidRDefault="00CF1C15" w:rsidP="00CF1C15">
                        <w:pPr>
                          <w:spacing w:before="0"/>
                          <w:ind w:left="0"/>
                          <w:rPr>
                            <w:sz w:val="16"/>
                            <w:szCs w:val="12"/>
                          </w:rPr>
                        </w:pPr>
                      </w:p>
                    </w:txbxContent>
                  </v:textbox>
                </v:oval>
                <v:shape id="Zone de texte 15" o:spid="_x0000_s1040" type="#_x0000_t202" style="position:absolute;top:56136;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" filled="f" stroked="f" strokeweight=".5pt">
                  <v:textbox>
                    <w:txbxContent>
                      <w:p w14:paraId="15CC383B" w14:textId="260A5AB5" w:rsidR="00CF1C15" w:rsidRPr="00CF1C15" w:rsidRDefault="00CF1C15">
                        <w:pPr>
                          <w:ind w:left="0"/>
                          <w:rPr>
                            <w:b/>
                            <w:bCs/>
                            <w:color w:val="FFFFFF" w:themeColor="background1"/>
                          </w:rPr>
                        </w:pPr>
                        <w:r w:rsidRPr="00CF1C15">
                          <w:rPr>
                            <w:b/>
                            <w:bCs/>
                            <w:color w:val="FFFFFF" w:themeColor="background1"/>
                          </w:rPr>
                          <w:t>1</w:t>
                        </w:r>
                      </w:p>
                    </w:txbxContent>
                  </v:textbox>
                </v:shape>
                <w10:wrap anchorx="margin"/>
              </v:group>
            </w:pict>
          </mc:Fallback>
        </mc:AlternateContent>
      </w:r>
      <w:r w:rsidR="00CF1C15">
        <w:rPr>
          <w:noProof/>
        </w:rPr>
        <w:drawing>
          <wp:anchor distT="0" distB="0" distL="114300" distR="114300" simplePos="0" relativeHeight="251674624" behindDoc="0" locked="0" layoutInCell="1" allowOverlap="1" wp14:anchorId="3B02F5B3" wp14:editId="7BD5ACC1">
            <wp:simplePos x="0" y="0"/>
            <wp:positionH relativeFrom="margin">
              <wp:posOffset>520704</wp:posOffset>
            </wp:positionH>
            <wp:positionV relativeFrom="paragraph">
              <wp:posOffset>75140</wp:posOffset>
            </wp:positionV>
            <wp:extent cx="896620" cy="2187575"/>
            <wp:effectExtent l="0" t="0" r="0" b="3175"/>
            <wp:wrapSquare wrapText="bothSides"/>
            <wp:docPr id="14442478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28052" b="69238" l="23501" r="65431">
                                  <a14:foregroundMark x1="65594" y1="29346" x2="62704" y2="36890"/>
                                  <a14:foregroundMark x1="62704" y1="36890" x2="36532" y2="43848"/>
                                  <a14:foregroundMark x1="36532" y1="43848" x2="32770" y2="31689"/>
                                  <a14:foregroundMark x1="32770" y1="31689" x2="51036" y2="29248"/>
                                  <a14:foregroundMark x1="51036" y1="29248" x2="65431" y2="29565"/>
                                  <a14:foregroundMark x1="48746" y1="27686" x2="28680" y2="28979"/>
                                  <a14:foregroundMark x1="28680" y1="28979" x2="25736" y2="37646"/>
                                  <a14:foregroundMark x1="25736" y1="37646" x2="29498" y2="68213"/>
                                  <a14:foregroundMark x1="29498" y1="68213" x2="50545" y2="69800"/>
                                  <a14:foregroundMark x1="50545" y1="69800" x2="64940" y2="64233"/>
                                  <a14:foregroundMark x1="64940" y1="64233" x2="63522" y2="31006"/>
                                  <a14:foregroundMark x1="63522" y1="31006" x2="49400" y2="28149"/>
                                  <a14:foregroundMark x1="49400" y1="28149" x2="44220" y2="28076"/>
                                  <a14:foregroundMark x1="23882" y1="50415" x2="23719" y2="68140"/>
                                  <a14:foregroundMark x1="23719" y1="68140" x2="47056" y2="70947"/>
                                  <a14:foregroundMark x1="47056" y1="70947" x2="61887" y2="69482"/>
                                  <a14:foregroundMark x1="61887" y1="69482" x2="23937" y2="51978"/>
                                  <a14:foregroundMark x1="23937" y1="51978" x2="23555" y2="50122"/>
                                  <a14:foregroundMark x1="53272" y1="65747" x2="39149" y2="64868"/>
                                  <a14:foregroundMark x1="39149" y1="64868" x2="51908" y2="69238"/>
                                  <a14:foregroundMark x1="51908" y1="69238" x2="51418" y2="64844"/>
                                </a14:backgroundRemoval>
                              </a14:imgEffect>
                            </a14:imgLayer>
                          </a14:imgProps>
                        </a:ext>
                        <a:ext uri="{28A0092B-C50C-407E-A947-70E740481C1C}">
                          <a14:useLocalDpi xmlns:a14="http://schemas.microsoft.com/office/drawing/2010/main" val="0"/>
                        </a:ext>
                      </a:extLst>
                    </a:blip>
                    <a:srcRect l="23877" t="27247" r="32544" b="28817"/>
                    <a:stretch>
                      <a:fillRect/>
                    </a:stretch>
                  </pic:blipFill>
                  <pic:spPr bwMode="auto">
                    <a:xfrm>
                      <a:off x="0" y="0"/>
                      <a:ext cx="896620" cy="218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15">
        <w:t xml:space="preserve">Le chat nybble est fourni avec une télécommande. Celle-ci montre les modes automatiques qui ont été préparés pour le robot. Certains modes sont déjà mémorisés : </w:t>
      </w:r>
    </w:p>
    <w:p w14:paraId="72E055DF" w14:textId="02C31C57" w:rsidR="00CF1C15" w:rsidRDefault="00BD364B" w:rsidP="00CF1C15">
      <w:r>
        <w:rPr>
          <w:noProof/>
        </w:rPr>
        <mc:AlternateContent>
          <mc:Choice Requires="wps">
            <w:drawing>
              <wp:anchor distT="0" distB="0" distL="114300" distR="114300" simplePos="0" relativeHeight="251715584" behindDoc="0" locked="0" layoutInCell="1" allowOverlap="1" wp14:anchorId="3C0A51C2" wp14:editId="0C5D598E">
                <wp:simplePos x="0" y="0"/>
                <wp:positionH relativeFrom="column">
                  <wp:posOffset>260350</wp:posOffset>
                </wp:positionH>
                <wp:positionV relativeFrom="paragraph">
                  <wp:posOffset>879475</wp:posOffset>
                </wp:positionV>
                <wp:extent cx="863600" cy="475615"/>
                <wp:effectExtent l="0" t="38100" r="50800" b="19685"/>
                <wp:wrapNone/>
                <wp:docPr id="1751144133" name="Connecteur droit avec flèche 17"/>
                <wp:cNvGraphicFramePr/>
                <a:graphic xmlns:a="http://schemas.openxmlformats.org/drawingml/2006/main">
                  <a:graphicData uri="http://schemas.microsoft.com/office/word/2010/wordprocessingShape">
                    <wps:wsp>
                      <wps:cNvCnPr/>
                      <wps:spPr>
                        <a:xfrm flipV="1">
                          <a:off x="0" y="0"/>
                          <a:ext cx="863600" cy="475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9B6CA" id="Connecteur droit avec flèche 17" o:spid="_x0000_s1026" type="#_x0000_t32" style="position:absolute;margin-left:20.5pt;margin-top:69.25pt;width:68pt;height:37.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" strokecolor="#17406d [3204]"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17A8897A" wp14:editId="36C9AD13">
                <wp:simplePos x="0" y="0"/>
                <wp:positionH relativeFrom="column">
                  <wp:posOffset>249555</wp:posOffset>
                </wp:positionH>
                <wp:positionV relativeFrom="paragraph">
                  <wp:posOffset>570230</wp:posOffset>
                </wp:positionV>
                <wp:extent cx="869315" cy="162560"/>
                <wp:effectExtent l="0" t="57150" r="6985" b="27940"/>
                <wp:wrapNone/>
                <wp:docPr id="530957586" name="Connecteur droit avec flèche 17"/>
                <wp:cNvGraphicFramePr/>
                <a:graphic xmlns:a="http://schemas.openxmlformats.org/drawingml/2006/main">
                  <a:graphicData uri="http://schemas.microsoft.com/office/word/2010/wordprocessingShape">
                    <wps:wsp>
                      <wps:cNvCnPr/>
                      <wps:spPr>
                        <a:xfrm flipV="1">
                          <a:off x="0" y="0"/>
                          <a:ext cx="869315" cy="162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BD269" id="Connecteur droit avec flèche 17" o:spid="_x0000_s1026" type="#_x0000_t32" style="position:absolute;margin-left:19.65pt;margin-top:44.9pt;width:68.45pt;height:12.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" strokecolor="#17406d [3204]" strokeweight=".5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756B7871" wp14:editId="5E5582C0">
                <wp:simplePos x="0" y="0"/>
                <wp:positionH relativeFrom="column">
                  <wp:posOffset>254635</wp:posOffset>
                </wp:positionH>
                <wp:positionV relativeFrom="paragraph">
                  <wp:posOffset>508635</wp:posOffset>
                </wp:positionV>
                <wp:extent cx="594360" cy="61595"/>
                <wp:effectExtent l="0" t="19050" r="72390" b="90805"/>
                <wp:wrapNone/>
                <wp:docPr id="1361141679" name="Connecteur droit avec flèche 17"/>
                <wp:cNvGraphicFramePr/>
                <a:graphic xmlns:a="http://schemas.openxmlformats.org/drawingml/2006/main">
                  <a:graphicData uri="http://schemas.microsoft.com/office/word/2010/wordprocessingShape">
                    <wps:wsp>
                      <wps:cNvCnPr/>
                      <wps:spPr>
                        <a:xfrm>
                          <a:off x="0" y="0"/>
                          <a:ext cx="594360" cy="61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C427B" id="Connecteur droit avec flèche 17" o:spid="_x0000_s1026" type="#_x0000_t32" style="position:absolute;margin-left:20.05pt;margin-top:40.05pt;width:46.8pt;height: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" strokecolor="#17406d [3204]"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4AED0CA4" wp14:editId="1DC65FCA">
                <wp:simplePos x="0" y="0"/>
                <wp:positionH relativeFrom="column">
                  <wp:posOffset>249555</wp:posOffset>
                </wp:positionH>
                <wp:positionV relativeFrom="paragraph">
                  <wp:posOffset>312420</wp:posOffset>
                </wp:positionV>
                <wp:extent cx="358775" cy="190500"/>
                <wp:effectExtent l="0" t="0" r="79375" b="57150"/>
                <wp:wrapNone/>
                <wp:docPr id="1256081268" name="Connecteur droit avec flèche 17"/>
                <wp:cNvGraphicFramePr/>
                <a:graphic xmlns:a="http://schemas.openxmlformats.org/drawingml/2006/main">
                  <a:graphicData uri="http://schemas.microsoft.com/office/word/2010/wordprocessingShape">
                    <wps:wsp>
                      <wps:cNvCnPr/>
                      <wps:spPr>
                        <a:xfrm>
                          <a:off x="0" y="0"/>
                          <a:ext cx="3587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6E7B7" id="Connecteur droit avec flèche 17" o:spid="_x0000_s1026" type="#_x0000_t32" style="position:absolute;margin-left:19.65pt;margin-top:24.6pt;width:28.2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" strokecolor="#17406d [3204]" strokeweight=".5pt">
                <v:stroke endarrow="block" joinstyle="miter"/>
              </v:shape>
            </w:pict>
          </mc:Fallback>
        </mc:AlternateContent>
      </w:r>
      <w:r>
        <w:rPr>
          <w:noProof/>
        </w:rPr>
        <mc:AlternateContent>
          <mc:Choice Requires="wpg">
            <w:drawing>
              <wp:anchor distT="0" distB="0" distL="114300" distR="114300" simplePos="0" relativeHeight="251686912" behindDoc="0" locked="0" layoutInCell="1" allowOverlap="1" wp14:anchorId="0B9AC755" wp14:editId="6CA5554D">
                <wp:simplePos x="0" y="0"/>
                <wp:positionH relativeFrom="margin">
                  <wp:posOffset>0</wp:posOffset>
                </wp:positionH>
                <wp:positionV relativeFrom="paragraph">
                  <wp:posOffset>567690</wp:posOffset>
                </wp:positionV>
                <wp:extent cx="291465" cy="285115"/>
                <wp:effectExtent l="0" t="0" r="0" b="635"/>
                <wp:wrapNone/>
                <wp:docPr id="1924531356" name="Groupe 16"/>
                <wp:cNvGraphicFramePr/>
                <a:graphic xmlns:a="http://schemas.openxmlformats.org/drawingml/2006/main">
                  <a:graphicData uri="http://schemas.microsoft.com/office/word/2010/wordprocessingGroup">
                    <wpg:wgp>
                      <wpg:cNvGrpSpPr/>
                      <wpg:grpSpPr>
                        <a:xfrm>
                          <a:off x="0" y="0"/>
                          <a:ext cx="291465" cy="285115"/>
                          <a:chOff x="11220" y="61750"/>
                          <a:chExt cx="291465" cy="285750"/>
                        </a:xfrm>
                      </wpg:grpSpPr>
                      <wps:wsp>
                        <wps:cNvPr id="18835641"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76D0F0"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60988" name="Zone de texte 15"/>
                        <wps:cNvSpPr txBox="1"/>
                        <wps:spPr>
                          <a:xfrm>
                            <a:off x="11220" y="61750"/>
                            <a:ext cx="291465" cy="285750"/>
                          </a:xfrm>
                          <a:prstGeom prst="rect">
                            <a:avLst/>
                          </a:prstGeom>
                          <a:noFill/>
                          <a:ln w="6350">
                            <a:noFill/>
                          </a:ln>
                        </wps:spPr>
                        <wps:txbx>
                          <w:txbxContent>
                            <w:p w14:paraId="4EB9AC79" w14:textId="45C7B35F" w:rsidR="003E513A" w:rsidRPr="00CF1C15" w:rsidRDefault="003E513A" w:rsidP="003E513A">
                              <w:pPr>
                                <w:ind w:left="0"/>
                                <w:rPr>
                                  <w:b/>
                                  <w:bCs/>
                                  <w:color w:val="FFFFFF" w:themeColor="background1"/>
                                </w:rPr>
                              </w:pPr>
                              <w:r>
                                <w:rPr>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AC755" id="_x0000_s1041" style="position:absolute;left:0;text-align:left;margin-left:0;margin-top:44.7pt;width:22.95pt;height:22.45pt;z-index:251686912;mso-position-horizontal-relative:margin;mso-width-relative:margin;mso-height-relative:margin" coordorigin="11220,61750"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">
                <v:oval id="Ellipse 14" o:spid="_x0000_s1042"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" fillcolor="#17406d [3204]" strokecolor="#030910 [484]" strokeweight="1pt">
                  <v:stroke joinstyle="miter"/>
                  <v:textbox>
                    <w:txbxContent>
                      <w:p w14:paraId="7376D0F0" w14:textId="77777777" w:rsidR="003E513A" w:rsidRPr="00CF1C15" w:rsidRDefault="003E513A" w:rsidP="003E513A">
                        <w:pPr>
                          <w:spacing w:before="0"/>
                          <w:ind w:left="0"/>
                          <w:rPr>
                            <w:sz w:val="16"/>
                            <w:szCs w:val="12"/>
                          </w:rPr>
                        </w:pPr>
                      </w:p>
                    </w:txbxContent>
                  </v:textbox>
                </v:oval>
                <v:shape id="Zone de texte 15" o:spid="_x0000_s1043" type="#_x0000_t202" style="position:absolute;left:11220;top:61750;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" filled="f" stroked="f" strokeweight=".5pt">
                  <v:textbox>
                    <w:txbxContent>
                      <w:p w14:paraId="4EB9AC79" w14:textId="45C7B35F" w:rsidR="003E513A" w:rsidRPr="00CF1C15" w:rsidRDefault="003E513A" w:rsidP="003E513A">
                        <w:pPr>
                          <w:ind w:left="0"/>
                          <w:rPr>
                            <w:b/>
                            <w:bCs/>
                            <w:color w:val="FFFFFF" w:themeColor="background1"/>
                          </w:rPr>
                        </w:pPr>
                        <w:r>
                          <w:rPr>
                            <w:b/>
                            <w:bCs/>
                            <w:color w:val="FFFFFF" w:themeColor="background1"/>
                          </w:rPr>
                          <w:t>7</w:t>
                        </w:r>
                      </w:p>
                    </w:txbxContent>
                  </v:textbox>
                </v:shape>
                <w10:wrap anchorx="margin"/>
              </v:group>
            </w:pict>
          </mc:Fallback>
        </mc:AlternateContent>
      </w:r>
      <w:r>
        <w:rPr>
          <w:noProof/>
        </w:rPr>
        <mc:AlternateContent>
          <mc:Choice Requires="wpg">
            <w:drawing>
              <wp:anchor distT="0" distB="0" distL="114300" distR="114300" simplePos="0" relativeHeight="251688960" behindDoc="0" locked="0" layoutInCell="1" allowOverlap="1" wp14:anchorId="1061B1D6" wp14:editId="6A0F6BBE">
                <wp:simplePos x="0" y="0"/>
                <wp:positionH relativeFrom="margin">
                  <wp:posOffset>0</wp:posOffset>
                </wp:positionH>
                <wp:positionV relativeFrom="paragraph">
                  <wp:posOffset>351790</wp:posOffset>
                </wp:positionV>
                <wp:extent cx="291465" cy="285115"/>
                <wp:effectExtent l="0" t="0" r="0" b="635"/>
                <wp:wrapNone/>
                <wp:docPr id="917718059" name="Groupe 16"/>
                <wp:cNvGraphicFramePr/>
                <a:graphic xmlns:a="http://schemas.openxmlformats.org/drawingml/2006/main">
                  <a:graphicData uri="http://schemas.microsoft.com/office/word/2010/wordprocessingGroup">
                    <wpg:wgp>
                      <wpg:cNvGrpSpPr/>
                      <wpg:grpSpPr>
                        <a:xfrm>
                          <a:off x="0" y="0"/>
                          <a:ext cx="291465" cy="285115"/>
                          <a:chOff x="5610" y="61750"/>
                          <a:chExt cx="291465" cy="285750"/>
                        </a:xfrm>
                      </wpg:grpSpPr>
                      <wps:wsp>
                        <wps:cNvPr id="1905804557"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6A924D"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99257" name="Zone de texte 15"/>
                        <wps:cNvSpPr txBox="1"/>
                        <wps:spPr>
                          <a:xfrm>
                            <a:off x="5610" y="61750"/>
                            <a:ext cx="291465" cy="285750"/>
                          </a:xfrm>
                          <a:prstGeom prst="rect">
                            <a:avLst/>
                          </a:prstGeom>
                          <a:noFill/>
                          <a:ln w="6350">
                            <a:noFill/>
                          </a:ln>
                        </wps:spPr>
                        <wps:txbx>
                          <w:txbxContent>
                            <w:p w14:paraId="30F4E6FE" w14:textId="6205030E" w:rsidR="003E513A" w:rsidRPr="00CF1C15" w:rsidRDefault="003E513A" w:rsidP="003E513A">
                              <w:pPr>
                                <w:ind w:left="0"/>
                                <w:rPr>
                                  <w:b/>
                                  <w:bCs/>
                                  <w:color w:val="FFFFFF" w:themeColor="background1"/>
                                </w:rPr>
                              </w:pPr>
                              <w:r>
                                <w:rPr>
                                  <w:b/>
                                  <w:bCs/>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61B1D6" id="_x0000_s1044" style="position:absolute;left:0;text-align:left;margin-left:0;margin-top:27.7pt;width:22.95pt;height:22.45pt;z-index:251688960;mso-position-horizontal-relative:margin;mso-height-relative:margin" coordorigin="5610,61750"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">
                <v:oval id="Ellipse 14" o:spid="_x0000_s1045"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" fillcolor="#17406d [3204]" strokecolor="#030910 [484]" strokeweight="1pt">
                  <v:stroke joinstyle="miter"/>
                  <v:textbox>
                    <w:txbxContent>
                      <w:p w14:paraId="146A924D" w14:textId="77777777" w:rsidR="003E513A" w:rsidRPr="00CF1C15" w:rsidRDefault="003E513A" w:rsidP="003E513A">
                        <w:pPr>
                          <w:spacing w:before="0"/>
                          <w:ind w:left="0"/>
                          <w:rPr>
                            <w:sz w:val="16"/>
                            <w:szCs w:val="12"/>
                          </w:rPr>
                        </w:pPr>
                      </w:p>
                    </w:txbxContent>
                  </v:textbox>
                </v:oval>
                <v:shape id="Zone de texte 15" o:spid="_x0000_s1046" type="#_x0000_t202" style="position:absolute;left:5610;top:61750;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" filled="f" stroked="f" strokeweight=".5pt">
                  <v:textbox>
                    <w:txbxContent>
                      <w:p w14:paraId="30F4E6FE" w14:textId="6205030E" w:rsidR="003E513A" w:rsidRPr="00CF1C15" w:rsidRDefault="003E513A" w:rsidP="003E513A">
                        <w:pPr>
                          <w:ind w:left="0"/>
                          <w:rPr>
                            <w:b/>
                            <w:bCs/>
                            <w:color w:val="FFFFFF" w:themeColor="background1"/>
                          </w:rPr>
                        </w:pPr>
                        <w:r>
                          <w:rPr>
                            <w:b/>
                            <w:bCs/>
                            <w:color w:val="FFFFFF" w:themeColor="background1"/>
                          </w:rPr>
                          <w:t>6</w:t>
                        </w:r>
                      </w:p>
                    </w:txbxContent>
                  </v:textbox>
                </v:shape>
                <w10:wrap anchorx="margin"/>
              </v:group>
            </w:pict>
          </mc:Fallback>
        </mc:AlternateContent>
      </w:r>
      <w:r>
        <w:rPr>
          <w:noProof/>
        </w:rPr>
        <mc:AlternateContent>
          <mc:Choice Requires="wps">
            <w:drawing>
              <wp:anchor distT="0" distB="0" distL="114300" distR="114300" simplePos="0" relativeHeight="251713536" behindDoc="0" locked="0" layoutInCell="1" allowOverlap="1" wp14:anchorId="51E45805" wp14:editId="67CACC60">
                <wp:simplePos x="0" y="0"/>
                <wp:positionH relativeFrom="column">
                  <wp:posOffset>266065</wp:posOffset>
                </wp:positionH>
                <wp:positionV relativeFrom="paragraph">
                  <wp:posOffset>868045</wp:posOffset>
                </wp:positionV>
                <wp:extent cx="600075" cy="313690"/>
                <wp:effectExtent l="0" t="38100" r="47625" b="29210"/>
                <wp:wrapNone/>
                <wp:docPr id="1629005945" name="Connecteur droit avec flèche 17"/>
                <wp:cNvGraphicFramePr/>
                <a:graphic xmlns:a="http://schemas.openxmlformats.org/drawingml/2006/main">
                  <a:graphicData uri="http://schemas.microsoft.com/office/word/2010/wordprocessingShape">
                    <wps:wsp>
                      <wps:cNvCnPr/>
                      <wps:spPr>
                        <a:xfrm flipV="1">
                          <a:off x="0" y="0"/>
                          <a:ext cx="600075" cy="313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792B9" id="Connecteur droit avec flèche 17" o:spid="_x0000_s1026" type="#_x0000_t32" style="position:absolute;margin-left:20.95pt;margin-top:68.35pt;width:47.25pt;height:24.7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" strokecolor="#17406d [3204]"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5FC0C3D0" wp14:editId="5E0B04FA">
                <wp:simplePos x="0" y="0"/>
                <wp:positionH relativeFrom="column">
                  <wp:posOffset>265430</wp:posOffset>
                </wp:positionH>
                <wp:positionV relativeFrom="paragraph">
                  <wp:posOffset>816610</wp:posOffset>
                </wp:positionV>
                <wp:extent cx="330835" cy="113030"/>
                <wp:effectExtent l="0" t="38100" r="50165" b="20320"/>
                <wp:wrapNone/>
                <wp:docPr id="876700032" name="Connecteur droit avec flèche 17"/>
                <wp:cNvGraphicFramePr/>
                <a:graphic xmlns:a="http://schemas.openxmlformats.org/drawingml/2006/main">
                  <a:graphicData uri="http://schemas.microsoft.com/office/word/2010/wordprocessingShape">
                    <wps:wsp>
                      <wps:cNvCnPr/>
                      <wps:spPr>
                        <a:xfrm flipV="1">
                          <a:off x="0" y="0"/>
                          <a:ext cx="330835" cy="11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3B6D0" id="Connecteur droit avec flèche 17" o:spid="_x0000_s1026" type="#_x0000_t32" style="position:absolute;margin-left:20.9pt;margin-top:64.3pt;width:26.05pt;height:8.9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" strokecolor="#17406d [3204]" strokeweight=".5pt">
                <v:stroke endarrow="block" joinstyle="miter"/>
              </v:shape>
            </w:pict>
          </mc:Fallback>
        </mc:AlternateContent>
      </w:r>
      <w:r>
        <w:rPr>
          <w:noProof/>
        </w:rPr>
        <mc:AlternateContent>
          <mc:Choice Requires="wpg">
            <w:drawing>
              <wp:anchor distT="0" distB="0" distL="114300" distR="114300" simplePos="0" relativeHeight="251685888" behindDoc="0" locked="0" layoutInCell="1" allowOverlap="1" wp14:anchorId="146A7B67" wp14:editId="69FB0566">
                <wp:simplePos x="0" y="0"/>
                <wp:positionH relativeFrom="margin">
                  <wp:posOffset>0</wp:posOffset>
                </wp:positionH>
                <wp:positionV relativeFrom="paragraph">
                  <wp:posOffset>780415</wp:posOffset>
                </wp:positionV>
                <wp:extent cx="291465" cy="285115"/>
                <wp:effectExtent l="0" t="0" r="0" b="19685"/>
                <wp:wrapNone/>
                <wp:docPr id="491508818" name="Groupe 16"/>
                <wp:cNvGraphicFramePr/>
                <a:graphic xmlns:a="http://schemas.openxmlformats.org/drawingml/2006/main">
                  <a:graphicData uri="http://schemas.microsoft.com/office/word/2010/wordprocessingGroup">
                    <wpg:wgp>
                      <wpg:cNvGrpSpPr/>
                      <wpg:grpSpPr>
                        <a:xfrm>
                          <a:off x="0" y="0"/>
                          <a:ext cx="291465" cy="285115"/>
                          <a:chOff x="5610" y="56136"/>
                          <a:chExt cx="291465" cy="285750"/>
                        </a:xfrm>
                      </wpg:grpSpPr>
                      <wps:wsp>
                        <wps:cNvPr id="1009948856"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ADA361"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959954" name="Zone de texte 15"/>
                        <wps:cNvSpPr txBox="1"/>
                        <wps:spPr>
                          <a:xfrm>
                            <a:off x="5610" y="56136"/>
                            <a:ext cx="291465" cy="285750"/>
                          </a:xfrm>
                          <a:prstGeom prst="rect">
                            <a:avLst/>
                          </a:prstGeom>
                          <a:noFill/>
                          <a:ln w="6350">
                            <a:noFill/>
                          </a:ln>
                        </wps:spPr>
                        <wps:txbx>
                          <w:txbxContent>
                            <w:p w14:paraId="77901CF2" w14:textId="68A485BE" w:rsidR="003E513A" w:rsidRPr="00CF1C15" w:rsidRDefault="003E513A" w:rsidP="003E513A">
                              <w:pPr>
                                <w:ind w:left="0"/>
                                <w:rPr>
                                  <w:b/>
                                  <w:bCs/>
                                  <w:color w:val="FFFFFF" w:themeColor="background1"/>
                                </w:rPr>
                              </w:pPr>
                              <w:r>
                                <w:rPr>
                                  <w:b/>
                                  <w:bCs/>
                                  <w:color w:val="FFFFFF" w:themeColor="background1"/>
                                </w:rPr>
                                <w:t>8</w:t>
                              </w:r>
                              <w:r w:rsidRPr="00CF1C15">
                                <w:rPr>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6A7B67" id="_x0000_s1047" style="position:absolute;left:0;text-align:left;margin-left:0;margin-top:61.45pt;width:22.95pt;height:22.45pt;z-index:251685888;mso-position-horizontal-relative:margin;mso-height-relative:margin" coordorigin="5610,56136"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">
                <v:oval id="Ellipse 14" o:spid="_x0000_s1048"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" fillcolor="#17406d [3204]" strokecolor="#030910 [484]" strokeweight="1pt">
                  <v:stroke joinstyle="miter"/>
                  <v:textbox>
                    <w:txbxContent>
                      <w:p w14:paraId="04ADA361" w14:textId="77777777" w:rsidR="003E513A" w:rsidRPr="00CF1C15" w:rsidRDefault="003E513A" w:rsidP="003E513A">
                        <w:pPr>
                          <w:spacing w:before="0"/>
                          <w:ind w:left="0"/>
                          <w:rPr>
                            <w:sz w:val="16"/>
                            <w:szCs w:val="12"/>
                          </w:rPr>
                        </w:pPr>
                      </w:p>
                    </w:txbxContent>
                  </v:textbox>
                </v:oval>
                <v:shape id="Zone de texte 15" o:spid="_x0000_s1049" type="#_x0000_t202" style="position:absolute;left:5610;top:56136;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" filled="f" stroked="f" strokeweight=".5pt">
                  <v:textbox>
                    <w:txbxContent>
                      <w:p w14:paraId="77901CF2" w14:textId="68A485BE" w:rsidR="003E513A" w:rsidRPr="00CF1C15" w:rsidRDefault="003E513A" w:rsidP="003E513A">
                        <w:pPr>
                          <w:ind w:left="0"/>
                          <w:rPr>
                            <w:b/>
                            <w:bCs/>
                            <w:color w:val="FFFFFF" w:themeColor="background1"/>
                          </w:rPr>
                        </w:pPr>
                        <w:r>
                          <w:rPr>
                            <w:b/>
                            <w:bCs/>
                            <w:color w:val="FFFFFF" w:themeColor="background1"/>
                          </w:rPr>
                          <w:t>8</w:t>
                        </w:r>
                        <w:r w:rsidRPr="00CF1C15">
                          <w:rPr>
                            <w:b/>
                            <w:bCs/>
                            <w:color w:val="FFFFFF" w:themeColor="background1"/>
                          </w:rPr>
                          <w:t>1</w:t>
                        </w:r>
                      </w:p>
                    </w:txbxContent>
                  </v:textbox>
                </v:shape>
                <w10:wrap anchorx="margin"/>
              </v:group>
            </w:pict>
          </mc:Fallback>
        </mc:AlternateContent>
      </w:r>
      <w:r>
        <w:rPr>
          <w:noProof/>
        </w:rPr>
        <mc:AlternateContent>
          <mc:Choice Requires="wpg">
            <w:drawing>
              <wp:anchor distT="0" distB="0" distL="114300" distR="114300" simplePos="0" relativeHeight="251691008" behindDoc="0" locked="0" layoutInCell="1" allowOverlap="1" wp14:anchorId="2962AE54" wp14:editId="156F4D74">
                <wp:simplePos x="0" y="0"/>
                <wp:positionH relativeFrom="margin">
                  <wp:posOffset>0</wp:posOffset>
                </wp:positionH>
                <wp:positionV relativeFrom="paragraph">
                  <wp:posOffset>998855</wp:posOffset>
                </wp:positionV>
                <wp:extent cx="291465" cy="285115"/>
                <wp:effectExtent l="0" t="0" r="0" b="19685"/>
                <wp:wrapNone/>
                <wp:docPr id="1982390975" name="Groupe 16"/>
                <wp:cNvGraphicFramePr/>
                <a:graphic xmlns:a="http://schemas.openxmlformats.org/drawingml/2006/main">
                  <a:graphicData uri="http://schemas.microsoft.com/office/word/2010/wordprocessingGroup">
                    <wpg:wgp>
                      <wpg:cNvGrpSpPr/>
                      <wpg:grpSpPr>
                        <a:xfrm>
                          <a:off x="0" y="0"/>
                          <a:ext cx="291465" cy="285115"/>
                          <a:chOff x="5610" y="56136"/>
                          <a:chExt cx="291465" cy="285750"/>
                        </a:xfrm>
                      </wpg:grpSpPr>
                      <wps:wsp>
                        <wps:cNvPr id="1058734297"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59058A"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11070" name="Zone de texte 15"/>
                        <wps:cNvSpPr txBox="1"/>
                        <wps:spPr>
                          <a:xfrm>
                            <a:off x="5610" y="56136"/>
                            <a:ext cx="291465" cy="285750"/>
                          </a:xfrm>
                          <a:prstGeom prst="rect">
                            <a:avLst/>
                          </a:prstGeom>
                          <a:noFill/>
                          <a:ln w="6350">
                            <a:noFill/>
                          </a:ln>
                        </wps:spPr>
                        <wps:txbx>
                          <w:txbxContent>
                            <w:p w14:paraId="357C3719" w14:textId="55B4F5C4" w:rsidR="003E513A" w:rsidRPr="00CF1C15" w:rsidRDefault="003E513A" w:rsidP="003E513A">
                              <w:pPr>
                                <w:ind w:left="0"/>
                                <w:rPr>
                                  <w:b/>
                                  <w:bCs/>
                                  <w:color w:val="FFFFFF" w:themeColor="background1"/>
                                </w:rPr>
                              </w:pPr>
                              <w:r>
                                <w:rPr>
                                  <w:b/>
                                  <w:bCs/>
                                  <w:color w:val="FFFFFF" w:themeColor="background1"/>
                                </w:rPr>
                                <w:t>9</w:t>
                              </w:r>
                              <w:r w:rsidRPr="00CF1C15">
                                <w:rPr>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62AE54" id="_x0000_s1050" style="position:absolute;left:0;text-align:left;margin-left:0;margin-top:78.65pt;width:22.95pt;height:22.45pt;z-index:251691008;mso-position-horizontal-relative:margin;mso-height-relative:margin" coordorigin="5610,56136" coordsize="2914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">
                <v:oval id="Ellipse 14" o:spid="_x0000_s1051" style="position:absolute;left:39269;top:129026;width:218440;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" fillcolor="#17406d [3204]" strokecolor="#030910 [484]" strokeweight="1pt">
                  <v:stroke joinstyle="miter"/>
                  <v:textbox>
                    <w:txbxContent>
                      <w:p w14:paraId="1E59058A" w14:textId="77777777" w:rsidR="003E513A" w:rsidRPr="00CF1C15" w:rsidRDefault="003E513A" w:rsidP="003E513A">
                        <w:pPr>
                          <w:spacing w:before="0"/>
                          <w:ind w:left="0"/>
                          <w:rPr>
                            <w:sz w:val="16"/>
                            <w:szCs w:val="12"/>
                          </w:rPr>
                        </w:pPr>
                      </w:p>
                    </w:txbxContent>
                  </v:textbox>
                </v:oval>
                <v:shape id="Zone de texte 15" o:spid="_x0000_s1052" type="#_x0000_t202" style="position:absolute;left:5610;top:56136;width:29146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" filled="f" stroked="f" strokeweight=".5pt">
                  <v:textbox>
                    <w:txbxContent>
                      <w:p w14:paraId="357C3719" w14:textId="55B4F5C4" w:rsidR="003E513A" w:rsidRPr="00CF1C15" w:rsidRDefault="003E513A" w:rsidP="003E513A">
                        <w:pPr>
                          <w:ind w:left="0"/>
                          <w:rPr>
                            <w:b/>
                            <w:bCs/>
                            <w:color w:val="FFFFFF" w:themeColor="background1"/>
                          </w:rPr>
                        </w:pPr>
                        <w:r>
                          <w:rPr>
                            <w:b/>
                            <w:bCs/>
                            <w:color w:val="FFFFFF" w:themeColor="background1"/>
                          </w:rPr>
                          <w:t>9</w:t>
                        </w:r>
                        <w:r w:rsidRPr="00CF1C15">
                          <w:rPr>
                            <w:b/>
                            <w:bCs/>
                            <w:color w:val="FFFFFF" w:themeColor="background1"/>
                          </w:rPr>
                          <w:t>1</w:t>
                        </w:r>
                      </w:p>
                    </w:txbxContent>
                  </v:textbox>
                </v:shape>
                <w10:wrap anchorx="margin"/>
              </v:group>
            </w:pict>
          </mc:Fallback>
        </mc:AlternateContent>
      </w:r>
      <w:r>
        <w:t>Les</w:t>
      </w:r>
      <w:r w:rsidR="00CF1C15">
        <w:t xml:space="preserve"> modes statiques 1, 3, 4 , 6, 7, 8, 9</w:t>
      </w:r>
      <w:r>
        <w:t xml:space="preserve"> et</w:t>
      </w:r>
      <w:r w:rsidR="00CF1C15">
        <w:t xml:space="preserve"> 10.</w:t>
      </w:r>
    </w:p>
    <w:p w14:paraId="3B7B7CF9" w14:textId="3D55A9D0" w:rsidR="00BD364B" w:rsidRDefault="00BD364B" w:rsidP="00CF1C15">
      <w:r>
        <w:t>Les modes dynamiques : 2 et 5.</w:t>
      </w:r>
    </w:p>
    <w:p w14:paraId="18B97F70" w14:textId="7752A98A" w:rsidR="00BD364B" w:rsidRDefault="00BD364B" w:rsidP="00CF1C15">
      <w:r>
        <w:rPr>
          <w:noProof/>
        </w:rPr>
        <mc:AlternateContent>
          <mc:Choice Requires="wpg">
            <w:drawing>
              <wp:anchor distT="0" distB="0" distL="114300" distR="114300" simplePos="0" relativeHeight="251693056" behindDoc="0" locked="0" layoutInCell="1" allowOverlap="1" wp14:anchorId="5BBF6CD4" wp14:editId="22172CFA">
                <wp:simplePos x="0" y="0"/>
                <wp:positionH relativeFrom="margin">
                  <wp:posOffset>-13970</wp:posOffset>
                </wp:positionH>
                <wp:positionV relativeFrom="paragraph">
                  <wp:posOffset>438890</wp:posOffset>
                </wp:positionV>
                <wp:extent cx="925195" cy="278765"/>
                <wp:effectExtent l="0" t="0" r="0" b="6985"/>
                <wp:wrapNone/>
                <wp:docPr id="1600427707" name="Groupe 16"/>
                <wp:cNvGraphicFramePr/>
                <a:graphic xmlns:a="http://schemas.openxmlformats.org/drawingml/2006/main">
                  <a:graphicData uri="http://schemas.microsoft.com/office/word/2010/wordprocessingGroup">
                    <wpg:wgp>
                      <wpg:cNvGrpSpPr/>
                      <wpg:grpSpPr>
                        <a:xfrm>
                          <a:off x="0" y="0"/>
                          <a:ext cx="925195" cy="278765"/>
                          <a:chOff x="-8396" y="84835"/>
                          <a:chExt cx="898996" cy="285750"/>
                        </a:xfrm>
                      </wpg:grpSpPr>
                      <wps:wsp>
                        <wps:cNvPr id="1077401250" name="Ellipse 14"/>
                        <wps:cNvSpPr/>
                        <wps:spPr>
                          <a:xfrm>
                            <a:off x="39269" y="129026"/>
                            <a:ext cx="218440" cy="2070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052120" w14:textId="77777777" w:rsidR="003E513A" w:rsidRPr="00CF1C15" w:rsidRDefault="003E513A" w:rsidP="003E513A">
                              <w:pPr>
                                <w:spacing w:before="0"/>
                                <w:ind w:left="0"/>
                                <w:rPr>
                                  <w:sz w:val="16"/>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207640" name="Zone de texte 15"/>
                        <wps:cNvSpPr txBox="1"/>
                        <wps:spPr>
                          <a:xfrm>
                            <a:off x="-8396" y="84835"/>
                            <a:ext cx="898996" cy="285750"/>
                          </a:xfrm>
                          <a:prstGeom prst="rect">
                            <a:avLst/>
                          </a:prstGeom>
                          <a:noFill/>
                          <a:ln w="6350">
                            <a:noFill/>
                          </a:ln>
                        </wps:spPr>
                        <wps:txbx>
                          <w:txbxContent>
                            <w:p w14:paraId="7F3B2C06" w14:textId="5CB77EDE" w:rsidR="003E513A" w:rsidRPr="003E513A" w:rsidRDefault="003E513A" w:rsidP="003E513A">
                              <w:pPr>
                                <w:ind w:left="0"/>
                                <w:rPr>
                                  <w:b/>
                                  <w:bCs/>
                                  <w:color w:val="FFFFFF" w:themeColor="background1"/>
                                  <w:sz w:val="16"/>
                                  <w:szCs w:val="12"/>
                                </w:rPr>
                              </w:pPr>
                              <w:r w:rsidRPr="003E513A">
                                <w:rPr>
                                  <w:b/>
                                  <w:bCs/>
                                  <w:color w:val="FFFFFF" w:themeColor="background1"/>
                                  <w:sz w:val="16"/>
                                  <w:szCs w:val="1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BF6CD4" id="_x0000_s1053" style="position:absolute;left:0;text-align:left;margin-left:-1.1pt;margin-top:34.55pt;width:72.85pt;height:21.95pt;z-index:251693056;mso-position-horizontal-relative:margin;mso-width-relative:margin;mso-height-relative:margin" coordorigin="-83,848" coordsize="898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">
                <v:oval id="Ellipse 14" o:spid="_x0000_s1054" style="position:absolute;left:392;top:1290;width:2185;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" fillcolor="#17406d [3204]" strokecolor="#030910 [484]" strokeweight="1pt">
                  <v:stroke joinstyle="miter"/>
                  <v:textbox>
                    <w:txbxContent>
                      <w:p w14:paraId="72052120" w14:textId="77777777" w:rsidR="003E513A" w:rsidRPr="00CF1C15" w:rsidRDefault="003E513A" w:rsidP="003E513A">
                        <w:pPr>
                          <w:spacing w:before="0"/>
                          <w:ind w:left="0"/>
                          <w:rPr>
                            <w:sz w:val="16"/>
                            <w:szCs w:val="12"/>
                          </w:rPr>
                        </w:pPr>
                      </w:p>
                    </w:txbxContent>
                  </v:textbox>
                </v:oval>
                <v:shape id="Zone de texte 15" o:spid="_x0000_s1055" type="#_x0000_t202" style="position:absolute;left:-83;top:848;width:898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" filled="f" stroked="f" strokeweight=".5pt">
                  <v:textbox>
                    <w:txbxContent>
                      <w:p w14:paraId="7F3B2C06" w14:textId="5CB77EDE" w:rsidR="003E513A" w:rsidRPr="003E513A" w:rsidRDefault="003E513A" w:rsidP="003E513A">
                        <w:pPr>
                          <w:ind w:left="0"/>
                          <w:rPr>
                            <w:b/>
                            <w:bCs/>
                            <w:color w:val="FFFFFF" w:themeColor="background1"/>
                            <w:sz w:val="16"/>
                            <w:szCs w:val="12"/>
                          </w:rPr>
                        </w:pPr>
                        <w:r w:rsidRPr="003E513A">
                          <w:rPr>
                            <w:b/>
                            <w:bCs/>
                            <w:color w:val="FFFFFF" w:themeColor="background1"/>
                            <w:sz w:val="16"/>
                            <w:szCs w:val="12"/>
                          </w:rPr>
                          <w:t>10</w:t>
                        </w:r>
                      </w:p>
                    </w:txbxContent>
                  </v:textbox>
                </v:shape>
                <w10:wrap anchorx="margin"/>
              </v:group>
            </w:pict>
          </mc:Fallback>
        </mc:AlternateContent>
      </w:r>
      <w:r>
        <w:t>De la même manière, le script contenu dans Coppelia contient des modes préprogrammés que l’on peut solliciter facilement par programme avec Thonny.</w:t>
      </w:r>
    </w:p>
    <w:p w14:paraId="568FE9BE" w14:textId="2FFE8070" w:rsidR="003E513A" w:rsidRDefault="00BD364B" w:rsidP="00CF1C15">
      <w:r>
        <w:t>Ce premier programme établit la connexion entre Thonny et Coppelia en interne :</w:t>
      </w:r>
    </w:p>
    <w:p w14:paraId="2B2FB9C4" w14:textId="77777777" w:rsidR="00BD364B" w:rsidRPr="00BD364B" w:rsidRDefault="00BD364B" w:rsidP="00BD364B">
      <w:pPr>
        <w:pStyle w:val="Descriptiondellment"/>
        <w:rPr>
          <w:color w:val="10CF9B" w:themeColor="accent4"/>
        </w:rPr>
      </w:pPr>
      <w:r w:rsidRPr="00BD364B">
        <w:rPr>
          <w:color w:val="10CF9B" w:themeColor="accent4"/>
        </w:rPr>
        <w:t>import socket, json</w:t>
      </w:r>
    </w:p>
    <w:p w14:paraId="67DD19B1" w14:textId="77777777" w:rsidR="00BD364B" w:rsidRPr="00BD364B" w:rsidRDefault="00BD364B" w:rsidP="00BD364B">
      <w:pPr>
        <w:pStyle w:val="Descriptiondellment"/>
        <w:rPr>
          <w:color w:val="10CF9B" w:themeColor="accent4"/>
        </w:rPr>
      </w:pPr>
      <w:r w:rsidRPr="00BD364B">
        <w:rPr>
          <w:color w:val="10CF9B" w:themeColor="accent4"/>
        </w:rPr>
        <w:t>s = socket.socket()</w:t>
      </w:r>
    </w:p>
    <w:p w14:paraId="282F9AAE" w14:textId="77777777" w:rsidR="00BD364B" w:rsidRPr="00BD364B" w:rsidRDefault="00BD364B" w:rsidP="00BD364B">
      <w:pPr>
        <w:pStyle w:val="Descriptiondellment"/>
        <w:rPr>
          <w:color w:val="10CF9B" w:themeColor="accent4"/>
        </w:rPr>
      </w:pPr>
      <w:r w:rsidRPr="00BD364B">
        <w:rPr>
          <w:color w:val="10CF9B" w:themeColor="accent4"/>
        </w:rPr>
        <w:t>s.connect(("127.0.0.1",25000))</w:t>
      </w:r>
    </w:p>
    <w:p w14:paraId="454DD6F5" w14:textId="77777777" w:rsidR="00BD364B" w:rsidRPr="00BD364B" w:rsidRDefault="00BD364B" w:rsidP="00BD364B">
      <w:pPr>
        <w:pStyle w:val="Descriptiondellment"/>
        <w:rPr>
          <w:color w:val="10CF9B" w:themeColor="accent4"/>
        </w:rPr>
      </w:pPr>
      <w:r w:rsidRPr="00BD364B">
        <w:rPr>
          <w:color w:val="10CF9B" w:themeColor="accent4"/>
        </w:rPr>
        <w:t>s.send(json.dumps({"cmd":"selftest"}).encode("ascii"))</w:t>
      </w:r>
    </w:p>
    <w:p w14:paraId="563C555C" w14:textId="77777777" w:rsidR="00BD364B" w:rsidRPr="00BD364B" w:rsidRDefault="00BD364B" w:rsidP="00BD364B">
      <w:pPr>
        <w:pStyle w:val="Descriptiondellment"/>
        <w:rPr>
          <w:color w:val="10CF9B" w:themeColor="accent4"/>
        </w:rPr>
      </w:pPr>
      <w:r w:rsidRPr="00BD364B">
        <w:rPr>
          <w:color w:val="10CF9B" w:themeColor="accent4"/>
        </w:rPr>
        <w:t>print(s.recv(1024))</w:t>
      </w:r>
    </w:p>
    <w:p w14:paraId="69D3F9CC" w14:textId="77777777" w:rsidR="00BD364B" w:rsidRPr="00BD364B" w:rsidRDefault="00BD364B" w:rsidP="00BD364B">
      <w:pPr>
        <w:pStyle w:val="Descriptiondellment"/>
        <w:rPr>
          <w:color w:val="10CF9B" w:themeColor="accent4"/>
        </w:rPr>
      </w:pPr>
    </w:p>
    <w:p w14:paraId="155178A0" w14:textId="02C14A8A" w:rsidR="003E513A" w:rsidRDefault="00BD364B" w:rsidP="00CF1C15">
      <w:r>
        <w:t xml:space="preserve">Ce second programme fait la même chose mais encapsule les lignes dans une fonction qui se nomme </w:t>
      </w:r>
      <w:r w:rsidRPr="00BD364B">
        <w:rPr>
          <w:b/>
          <w:bCs/>
        </w:rPr>
        <w:t>envoyer</w:t>
      </w:r>
      <w:r>
        <w:t xml:space="preserve">. Il ne reste ensuite plus qu’à donner la commande voulue dans sa parenthèse : </w:t>
      </w:r>
    </w:p>
    <w:p w14:paraId="1A9ED1E6" w14:textId="77777777" w:rsidR="00BD364B" w:rsidRPr="00BD364B" w:rsidRDefault="00BD364B" w:rsidP="00BD364B">
      <w:pPr>
        <w:pStyle w:val="Emplacement"/>
        <w:rPr>
          <w:color w:val="10CF9B" w:themeColor="accent4"/>
        </w:rPr>
      </w:pPr>
      <w:r w:rsidRPr="00BD364B">
        <w:rPr>
          <w:color w:val="10CF9B" w:themeColor="accent4"/>
        </w:rPr>
        <w:t>import socket, json</w:t>
      </w:r>
    </w:p>
    <w:p w14:paraId="155D50DE" w14:textId="77777777" w:rsidR="00BD364B" w:rsidRPr="00BD364B" w:rsidRDefault="00BD364B" w:rsidP="00BD364B">
      <w:pPr>
        <w:pStyle w:val="Emplacement"/>
        <w:rPr>
          <w:color w:val="10CF9B" w:themeColor="accent4"/>
        </w:rPr>
      </w:pPr>
      <w:r w:rsidRPr="00BD364B">
        <w:rPr>
          <w:color w:val="10CF9B" w:themeColor="accent4"/>
        </w:rPr>
        <w:t>def envoyer(cmd):</w:t>
      </w:r>
    </w:p>
    <w:p w14:paraId="37F42233" w14:textId="77777777" w:rsidR="00BD364B" w:rsidRPr="00BD364B" w:rsidRDefault="00BD364B" w:rsidP="00BD364B">
      <w:pPr>
        <w:pStyle w:val="Emplacement"/>
        <w:rPr>
          <w:color w:val="10CF9B" w:themeColor="accent4"/>
        </w:rPr>
      </w:pPr>
      <w:r w:rsidRPr="00BD364B">
        <w:rPr>
          <w:color w:val="10CF9B" w:themeColor="accent4"/>
        </w:rPr>
        <w:t>    s = socket.socket()</w:t>
      </w:r>
    </w:p>
    <w:p w14:paraId="2BD0D84B" w14:textId="77777777" w:rsidR="00BD364B" w:rsidRPr="00BD364B" w:rsidRDefault="00BD364B" w:rsidP="00BD364B">
      <w:pPr>
        <w:pStyle w:val="Emplacement"/>
        <w:rPr>
          <w:color w:val="10CF9B" w:themeColor="accent4"/>
        </w:rPr>
      </w:pPr>
      <w:r w:rsidRPr="00BD364B">
        <w:rPr>
          <w:color w:val="10CF9B" w:themeColor="accent4"/>
        </w:rPr>
        <w:t>    s.connect(("127.0.0.1",25000))</w:t>
      </w:r>
    </w:p>
    <w:p w14:paraId="06067FF4" w14:textId="77777777" w:rsidR="00BD364B" w:rsidRPr="00BD364B" w:rsidRDefault="00BD364B" w:rsidP="00BD364B">
      <w:pPr>
        <w:pStyle w:val="Emplacement"/>
        <w:rPr>
          <w:color w:val="10CF9B" w:themeColor="accent4"/>
        </w:rPr>
      </w:pPr>
      <w:r w:rsidRPr="00BD364B">
        <w:rPr>
          <w:color w:val="10CF9B" w:themeColor="accent4"/>
        </w:rPr>
        <w:t>    s.send(json.dumps({"cmd":cmd}).encode("ascii"))</w:t>
      </w:r>
    </w:p>
    <w:p w14:paraId="42676ACA" w14:textId="77777777" w:rsidR="00BD364B" w:rsidRPr="00BD364B" w:rsidRDefault="00BD364B" w:rsidP="00BD364B">
      <w:pPr>
        <w:pStyle w:val="Emplacement"/>
        <w:rPr>
          <w:color w:val="10CF9B" w:themeColor="accent4"/>
        </w:rPr>
      </w:pPr>
      <w:r w:rsidRPr="00BD364B">
        <w:rPr>
          <w:color w:val="10CF9B" w:themeColor="accent4"/>
        </w:rPr>
        <w:t>    rep = s.recv(1024).decode("ascii")</w:t>
      </w:r>
    </w:p>
    <w:p w14:paraId="1478953C" w14:textId="77777777" w:rsidR="00BD364B" w:rsidRPr="00BD364B" w:rsidRDefault="00BD364B" w:rsidP="00BD364B">
      <w:pPr>
        <w:pStyle w:val="Emplacement"/>
        <w:rPr>
          <w:color w:val="10CF9B" w:themeColor="accent4"/>
        </w:rPr>
      </w:pPr>
      <w:r w:rsidRPr="00BD364B">
        <w:rPr>
          <w:color w:val="10CF9B" w:themeColor="accent4"/>
        </w:rPr>
        <w:t>    s.close()</w:t>
      </w:r>
    </w:p>
    <w:p w14:paraId="7101EE11" w14:textId="77777777" w:rsidR="00BD364B" w:rsidRPr="00BD364B" w:rsidRDefault="00BD364B" w:rsidP="00BD364B">
      <w:pPr>
        <w:pStyle w:val="Emplacement"/>
        <w:rPr>
          <w:color w:val="10CF9B" w:themeColor="accent4"/>
        </w:rPr>
      </w:pPr>
      <w:r w:rsidRPr="00BD364B">
        <w:rPr>
          <w:color w:val="10CF9B" w:themeColor="accent4"/>
        </w:rPr>
        <w:t>    print("Reponse :", rep)</w:t>
      </w:r>
    </w:p>
    <w:p w14:paraId="78C5C958" w14:textId="77777777" w:rsidR="00BD364B" w:rsidRPr="00BD364B" w:rsidRDefault="00BD364B" w:rsidP="00BD364B">
      <w:pPr>
        <w:pStyle w:val="Emplacement"/>
        <w:rPr>
          <w:color w:val="10CF9B" w:themeColor="accent4"/>
        </w:rPr>
      </w:pPr>
      <w:r w:rsidRPr="00BD364B">
        <w:rPr>
          <w:color w:val="10CF9B" w:themeColor="accent4"/>
        </w:rPr>
        <w:t>envoyer("selftest")</w:t>
      </w:r>
    </w:p>
    <w:p w14:paraId="7B5DA862" w14:textId="6FB61C06" w:rsidR="00BD364B" w:rsidRPr="00BD364B" w:rsidRDefault="00BD364B" w:rsidP="00CF1C15">
      <w:pPr>
        <w:rPr>
          <w:color w:val="EE0000"/>
        </w:rPr>
      </w:pPr>
      <w:r w:rsidRPr="00BD364B">
        <w:rPr>
          <w:color w:val="EE0000"/>
        </w:rPr>
        <w:t>Remarque : comme pour les programmes que vous avez fait précédemment, l’indentation est capitale dans les programmes que nous allons faire.</w:t>
      </w:r>
    </w:p>
    <w:p w14:paraId="54ED4885" w14:textId="29A9D3F7" w:rsidR="003E513A" w:rsidRDefault="0053458E" w:rsidP="00CF1C15">
      <w:r w:rsidRPr="0053458E">
        <w:lastRenderedPageBreak/>
        <w:drawing>
          <wp:anchor distT="0" distB="0" distL="114300" distR="114300" simplePos="0" relativeHeight="251716608" behindDoc="0" locked="0" layoutInCell="1" allowOverlap="1" wp14:anchorId="3BF9BFA8" wp14:editId="7BA38082">
            <wp:simplePos x="0" y="0"/>
            <wp:positionH relativeFrom="margin">
              <wp:posOffset>4040189</wp:posOffset>
            </wp:positionH>
            <wp:positionV relativeFrom="paragraph">
              <wp:posOffset>16510</wp:posOffset>
            </wp:positionV>
            <wp:extent cx="2675255" cy="2346960"/>
            <wp:effectExtent l="0" t="0" r="0" b="0"/>
            <wp:wrapSquare wrapText="bothSides"/>
            <wp:docPr id="144337555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75550" name="Image 1" descr="Une image contenant texte, capture d’écran, logiciel, Icône d’ordinateur&#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2675255" cy="2346960"/>
                    </a:xfrm>
                    <a:prstGeom prst="rect">
                      <a:avLst/>
                    </a:prstGeom>
                  </pic:spPr>
                </pic:pic>
              </a:graphicData>
            </a:graphic>
            <wp14:sizeRelH relativeFrom="margin">
              <wp14:pctWidth>0</wp14:pctWidth>
            </wp14:sizeRelH>
            <wp14:sizeRelV relativeFrom="margin">
              <wp14:pctHeight>0</wp14:pctHeight>
            </wp14:sizeRelV>
          </wp:anchor>
        </w:drawing>
      </w:r>
      <w:r>
        <w:t>Dès lors que la fonction est créée et que le programme qui l’a créée est en mode run, on peut envoyer des ordres via la console avec cette fonction en mettant entre guillemets ce que l’on souhaite.</w:t>
      </w:r>
      <w:r>
        <w:br/>
        <w:t>Ici les modes 5 et 6 ont été testés. Il faut évidemment vérifier le bon fonctionnement sur Coppelia.</w:t>
      </w:r>
    </w:p>
    <w:tbl>
      <w:tblPr>
        <w:tblStyle w:val="TableauGrille1Clair-Accentuation6"/>
        <w:tblW w:w="6157" w:type="dxa"/>
        <w:tblLook w:val="04A0" w:firstRow="1" w:lastRow="0" w:firstColumn="1" w:lastColumn="0" w:noHBand="0" w:noVBand="1"/>
      </w:tblPr>
      <w:tblGrid>
        <w:gridCol w:w="1275"/>
        <w:gridCol w:w="2058"/>
        <w:gridCol w:w="2824"/>
      </w:tblGrid>
      <w:tr w:rsidR="0053458E" w:rsidRPr="0053458E" w14:paraId="7052741B" w14:textId="77777777" w:rsidTr="0053458E">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hideMark/>
          </w:tcPr>
          <w:p w14:paraId="43F73618" w14:textId="71FC6B1E"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F</w:t>
            </w:r>
            <w:r w:rsidRPr="0053458E">
              <w:rPr>
                <w:rFonts w:ascii="Times New Roman" w:eastAsia="Times New Roman" w:hAnsi="Times New Roman" w:cs="Times New Roman"/>
                <w:kern w:val="0"/>
                <w:szCs w:val="24"/>
                <w:lang w:eastAsia="fr-FR"/>
              </w:rPr>
              <w:t>amille</w:t>
            </w:r>
          </w:p>
        </w:tc>
        <w:tc>
          <w:tcPr>
            <w:tcW w:w="2058" w:type="dxa"/>
            <w:hideMark/>
          </w:tcPr>
          <w:p w14:paraId="7DE30876" w14:textId="77777777" w:rsidR="0053458E" w:rsidRPr="0053458E" w:rsidRDefault="0053458E" w:rsidP="0053458E">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Commande</w:t>
            </w:r>
          </w:p>
        </w:tc>
        <w:tc>
          <w:tcPr>
            <w:tcW w:w="2824" w:type="dxa"/>
            <w:hideMark/>
          </w:tcPr>
          <w:p w14:paraId="09C89D98" w14:textId="77777777" w:rsidR="0053458E" w:rsidRPr="0053458E" w:rsidRDefault="0053458E" w:rsidP="0053458E">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Description</w:t>
            </w:r>
          </w:p>
        </w:tc>
      </w:tr>
      <w:tr w:rsidR="0053458E" w:rsidRPr="0053458E" w14:paraId="7FCC480B" w14:textId="77777777" w:rsidTr="0053458E">
        <w:trPr>
          <w:trHeight w:val="303"/>
        </w:trPr>
        <w:tc>
          <w:tcPr>
            <w:cnfStyle w:val="001000000000" w:firstRow="0" w:lastRow="0" w:firstColumn="1" w:lastColumn="0" w:oddVBand="0" w:evenVBand="0" w:oddHBand="0" w:evenHBand="0" w:firstRowFirstColumn="0" w:firstRowLastColumn="0" w:lastRowFirstColumn="0" w:lastRowLastColumn="0"/>
            <w:tcW w:w="0" w:type="auto"/>
            <w:hideMark/>
          </w:tcPr>
          <w:p w14:paraId="263D303D" w14:textId="77777777"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Test</w:t>
            </w:r>
          </w:p>
        </w:tc>
        <w:tc>
          <w:tcPr>
            <w:tcW w:w="2058" w:type="dxa"/>
            <w:hideMark/>
          </w:tcPr>
          <w:p w14:paraId="14705487"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Courier New" w:eastAsia="Times New Roman" w:hAnsi="Courier New" w:cs="Courier New"/>
                <w:kern w:val="0"/>
                <w:sz w:val="20"/>
                <w:lang w:eastAsia="fr-FR"/>
              </w:rPr>
              <w:t>selftest</w:t>
            </w:r>
          </w:p>
        </w:tc>
        <w:tc>
          <w:tcPr>
            <w:tcW w:w="2824" w:type="dxa"/>
            <w:hideMark/>
          </w:tcPr>
          <w:p w14:paraId="346773A5"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Vérifie que le robot fonctionne (pattes + tête).</w:t>
            </w:r>
          </w:p>
        </w:tc>
      </w:tr>
      <w:tr w:rsidR="0053458E" w:rsidRPr="0053458E" w14:paraId="329E91E2" w14:textId="77777777" w:rsidTr="0053458E">
        <w:trPr>
          <w:trHeight w:val="293"/>
        </w:trPr>
        <w:tc>
          <w:tcPr>
            <w:cnfStyle w:val="001000000000" w:firstRow="0" w:lastRow="0" w:firstColumn="1" w:lastColumn="0" w:oddVBand="0" w:evenVBand="0" w:oddHBand="0" w:evenHBand="0" w:firstRowFirstColumn="0" w:firstRowLastColumn="0" w:lastRowFirstColumn="0" w:lastRowLastColumn="0"/>
            <w:tcW w:w="0" w:type="auto"/>
            <w:hideMark/>
          </w:tcPr>
          <w:p w14:paraId="5AF4DCA9" w14:textId="77777777"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Postures</w:t>
            </w:r>
          </w:p>
        </w:tc>
        <w:tc>
          <w:tcPr>
            <w:tcW w:w="2058" w:type="dxa"/>
            <w:hideMark/>
          </w:tcPr>
          <w:p w14:paraId="7EC2133C"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Courier New" w:eastAsia="Times New Roman" w:hAnsi="Courier New" w:cs="Courier New"/>
                <w:kern w:val="0"/>
                <w:sz w:val="20"/>
                <w:lang w:eastAsia="fr-FR"/>
              </w:rPr>
              <w:t>mode X</w:t>
            </w:r>
          </w:p>
        </w:tc>
        <w:tc>
          <w:tcPr>
            <w:tcW w:w="2824" w:type="dxa"/>
            <w:hideMark/>
          </w:tcPr>
          <w:p w14:paraId="7668EED0"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X = 1 à 10. Change la posture du robot.</w:t>
            </w:r>
          </w:p>
        </w:tc>
      </w:tr>
      <w:tr w:rsidR="0053458E" w:rsidRPr="0053458E" w14:paraId="478631B0" w14:textId="77777777" w:rsidTr="0053458E">
        <w:trPr>
          <w:trHeight w:val="293"/>
        </w:trPr>
        <w:tc>
          <w:tcPr>
            <w:cnfStyle w:val="001000000000" w:firstRow="0" w:lastRow="0" w:firstColumn="1" w:lastColumn="0" w:oddVBand="0" w:evenVBand="0" w:oddHBand="0" w:evenHBand="0" w:firstRowFirstColumn="0" w:firstRowLastColumn="0" w:lastRowFirstColumn="0" w:lastRowLastColumn="0"/>
            <w:tcW w:w="0" w:type="auto"/>
            <w:hideMark/>
          </w:tcPr>
          <w:p w14:paraId="084F495F" w14:textId="77777777"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Tête</w:t>
            </w:r>
          </w:p>
        </w:tc>
        <w:tc>
          <w:tcPr>
            <w:tcW w:w="2058" w:type="dxa"/>
            <w:hideMark/>
          </w:tcPr>
          <w:p w14:paraId="64BE72D0"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Courier New" w:eastAsia="Times New Roman" w:hAnsi="Courier New" w:cs="Courier New"/>
                <w:kern w:val="0"/>
                <w:sz w:val="20"/>
                <w:lang w:eastAsia="fr-FR"/>
              </w:rPr>
              <w:t>head yaw V</w:t>
            </w:r>
          </w:p>
        </w:tc>
        <w:tc>
          <w:tcPr>
            <w:tcW w:w="2824" w:type="dxa"/>
            <w:hideMark/>
          </w:tcPr>
          <w:p w14:paraId="79478354"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Tourner la tête gauche/droite.</w:t>
            </w:r>
          </w:p>
        </w:tc>
      </w:tr>
      <w:tr w:rsidR="0053458E" w:rsidRPr="0053458E" w14:paraId="3391577A" w14:textId="77777777" w:rsidTr="0053458E">
        <w:trPr>
          <w:trHeight w:val="303"/>
        </w:trPr>
        <w:tc>
          <w:tcPr>
            <w:cnfStyle w:val="001000000000" w:firstRow="0" w:lastRow="0" w:firstColumn="1" w:lastColumn="0" w:oddVBand="0" w:evenVBand="0" w:oddHBand="0" w:evenHBand="0" w:firstRowFirstColumn="0" w:firstRowLastColumn="0" w:lastRowFirstColumn="0" w:lastRowLastColumn="0"/>
            <w:tcW w:w="0" w:type="auto"/>
            <w:hideMark/>
          </w:tcPr>
          <w:p w14:paraId="022D16AA" w14:textId="77777777"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Tête</w:t>
            </w:r>
          </w:p>
        </w:tc>
        <w:tc>
          <w:tcPr>
            <w:tcW w:w="2058" w:type="dxa"/>
            <w:hideMark/>
          </w:tcPr>
          <w:p w14:paraId="16CB368D"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Courier New" w:eastAsia="Times New Roman" w:hAnsi="Courier New" w:cs="Courier New"/>
                <w:kern w:val="0"/>
                <w:sz w:val="20"/>
                <w:lang w:eastAsia="fr-FR"/>
              </w:rPr>
              <w:t>head pitch V</w:t>
            </w:r>
          </w:p>
        </w:tc>
        <w:tc>
          <w:tcPr>
            <w:tcW w:w="2824" w:type="dxa"/>
            <w:hideMark/>
          </w:tcPr>
          <w:p w14:paraId="0CF87AF2"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Lever ou baisser la tête.</w:t>
            </w:r>
          </w:p>
        </w:tc>
      </w:tr>
      <w:tr w:rsidR="0053458E" w:rsidRPr="0053458E" w14:paraId="4B169EB6" w14:textId="77777777" w:rsidTr="0053458E">
        <w:trPr>
          <w:trHeight w:val="293"/>
        </w:trPr>
        <w:tc>
          <w:tcPr>
            <w:cnfStyle w:val="001000000000" w:firstRow="0" w:lastRow="0" w:firstColumn="1" w:lastColumn="0" w:oddVBand="0" w:evenVBand="0" w:oddHBand="0" w:evenHBand="0" w:firstRowFirstColumn="0" w:firstRowLastColumn="0" w:lastRowFirstColumn="0" w:lastRowLastColumn="0"/>
            <w:tcW w:w="0" w:type="auto"/>
            <w:hideMark/>
          </w:tcPr>
          <w:p w14:paraId="69D5BAAF" w14:textId="77777777" w:rsidR="0053458E" w:rsidRPr="0053458E" w:rsidRDefault="0053458E" w:rsidP="0053458E">
            <w:pPr>
              <w:spacing w:before="0" w:after="0"/>
              <w:ind w:left="0" w:right="0"/>
              <w:jc w:val="center"/>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Tête</w:t>
            </w:r>
          </w:p>
        </w:tc>
        <w:tc>
          <w:tcPr>
            <w:tcW w:w="2058" w:type="dxa"/>
            <w:hideMark/>
          </w:tcPr>
          <w:p w14:paraId="4767C3D6"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Courier New" w:eastAsia="Times New Roman" w:hAnsi="Courier New" w:cs="Courier New"/>
                <w:kern w:val="0"/>
                <w:sz w:val="20"/>
                <w:lang w:eastAsia="fr-FR"/>
              </w:rPr>
              <w:t>head clear</w:t>
            </w:r>
          </w:p>
        </w:tc>
        <w:tc>
          <w:tcPr>
            <w:tcW w:w="2824" w:type="dxa"/>
            <w:hideMark/>
          </w:tcPr>
          <w:p w14:paraId="72D0B0AC" w14:textId="77777777" w:rsidR="0053458E" w:rsidRPr="0053458E" w:rsidRDefault="0053458E" w:rsidP="0053458E">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fr-FR"/>
              </w:rPr>
            </w:pPr>
            <w:r w:rsidRPr="0053458E">
              <w:rPr>
                <w:rFonts w:ascii="Times New Roman" w:eastAsia="Times New Roman" w:hAnsi="Times New Roman" w:cs="Times New Roman"/>
                <w:kern w:val="0"/>
                <w:szCs w:val="24"/>
                <w:lang w:eastAsia="fr-FR"/>
              </w:rPr>
              <w:t>Remet la tête droite.</w:t>
            </w:r>
          </w:p>
        </w:tc>
      </w:tr>
    </w:tbl>
    <w:p w14:paraId="11C9342D" w14:textId="77777777" w:rsidR="0053458E" w:rsidRDefault="0053458E" w:rsidP="00CF1C15"/>
    <w:p w14:paraId="434B86D2" w14:textId="77777777" w:rsidR="0053458E" w:rsidRPr="0053458E" w:rsidRDefault="0053458E" w:rsidP="0053458E">
      <w:pPr>
        <w:rPr>
          <w:color w:val="10CF9B" w:themeColor="accent4"/>
        </w:rPr>
      </w:pPr>
      <w:r>
        <w:t xml:space="preserve">Remarque : pour la tête, les angles Yaw et Pitch sont à donner en degré et avec une valeur positive ou négative : </w:t>
      </w:r>
      <w:r w:rsidRPr="0053458E">
        <w:rPr>
          <w:color w:val="10CF9B" w:themeColor="accent4"/>
        </w:rPr>
        <w:t>envoyer("head yaw -15")    # tourner a gauche</w:t>
      </w:r>
    </w:p>
    <w:p w14:paraId="47EB8AAA" w14:textId="40A9F7D3" w:rsidR="003D71E9" w:rsidRDefault="003D71E9" w:rsidP="003D71E9">
      <w:pPr>
        <w:pStyle w:val="Titre2"/>
      </w:pPr>
      <w:r>
        <w:t>Etape 5 :</w:t>
      </w:r>
      <w:r w:rsidR="0053458E">
        <w:t xml:space="preserve"> programmer proprement</w:t>
      </w:r>
    </w:p>
    <w:p w14:paraId="3347E197" w14:textId="2130C24D" w:rsidR="005C4078" w:rsidRDefault="005C4078" w:rsidP="005C4078">
      <w:pPr>
        <w:pStyle w:val="Emplacement"/>
      </w:pPr>
      <w:r>
        <w:t>Pour éviter de répéter et pour organiser proprement les programmes, on prépare des class (c’est-à-dire une succession d’informations attachée à la class.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6350"/>
      </w:tblGrid>
      <w:tr w:rsidR="005C4078" w14:paraId="615FBE5C" w14:textId="77777777" w:rsidTr="005C4078">
        <w:tc>
          <w:tcPr>
            <w:tcW w:w="3386" w:type="dxa"/>
          </w:tcPr>
          <w:p w14:paraId="09439BBB"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import socket, json, time</w:t>
            </w:r>
          </w:p>
          <w:p w14:paraId="01BA06EA"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class Chat:</w:t>
            </w:r>
          </w:p>
          <w:p w14:paraId="58A7F867"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def envoyer(self, cmd):</w:t>
            </w:r>
          </w:p>
          <w:p w14:paraId="3EF16681"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 = socket.socket()</w:t>
            </w:r>
          </w:p>
          <w:p w14:paraId="4DF64099"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s.connect(("127.0.0.1",25000))</w:t>
            </w:r>
          </w:p>
          <w:p w14:paraId="7B191056"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s.send(json.dumps({"cmd":cmd}).encode("ascii"))</w:t>
            </w:r>
          </w:p>
          <w:p w14:paraId="0B949C85"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print(s.recv(1024).decode("ascii"))</w:t>
            </w:r>
          </w:p>
          <w:p w14:paraId="5F4555BC"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s.close()</w:t>
            </w:r>
          </w:p>
          <w:p w14:paraId="01F6E8B7" w14:textId="77777777" w:rsidR="005C4078" w:rsidRPr="005C4078" w:rsidRDefault="005C4078" w:rsidP="005C4078">
            <w:pPr>
              <w:pStyle w:val="Emplacement"/>
              <w:rPr>
                <w:color w:val="10CF9B" w:themeColor="accent4"/>
                <w:sz w:val="14"/>
                <w:szCs w:val="10"/>
              </w:rPr>
            </w:pPr>
          </w:p>
          <w:p w14:paraId="784A58AB"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def pose_debout(self):</w:t>
            </w:r>
          </w:p>
          <w:p w14:paraId="57388E0F"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self.envoyer("mode 1")</w:t>
            </w:r>
          </w:p>
          <w:p w14:paraId="2FAEC29F" w14:textId="77777777" w:rsidR="005C4078" w:rsidRPr="005C4078" w:rsidRDefault="005C4078" w:rsidP="005C4078">
            <w:pPr>
              <w:pStyle w:val="Emplacement"/>
              <w:rPr>
                <w:color w:val="10CF9B" w:themeColor="accent4"/>
                <w:sz w:val="14"/>
                <w:szCs w:val="10"/>
              </w:rPr>
            </w:pPr>
          </w:p>
          <w:p w14:paraId="5E6D1A30"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def reset(self):</w:t>
            </w:r>
          </w:p>
          <w:p w14:paraId="1A9287C5"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        self.envoyer("mode 5")</w:t>
            </w:r>
          </w:p>
          <w:p w14:paraId="026F4C5D" w14:textId="77777777" w:rsidR="005C4078" w:rsidRPr="005C4078" w:rsidRDefault="005C4078" w:rsidP="005C4078">
            <w:pPr>
              <w:pStyle w:val="Emplacement"/>
              <w:rPr>
                <w:color w:val="10CF9B" w:themeColor="accent4"/>
                <w:sz w:val="14"/>
                <w:szCs w:val="10"/>
              </w:rPr>
            </w:pPr>
          </w:p>
          <w:p w14:paraId="02D13D51"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mon_chat = Chat()</w:t>
            </w:r>
          </w:p>
          <w:p w14:paraId="302A0261"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mon_chat.pose_debout()</w:t>
            </w:r>
          </w:p>
          <w:p w14:paraId="56AA0552" w14:textId="77777777" w:rsidR="005C4078" w:rsidRPr="005C4078" w:rsidRDefault="005C4078" w:rsidP="005C4078">
            <w:pPr>
              <w:pStyle w:val="Emplacement"/>
              <w:rPr>
                <w:color w:val="10CF9B" w:themeColor="accent4"/>
                <w:sz w:val="14"/>
                <w:szCs w:val="10"/>
              </w:rPr>
            </w:pPr>
            <w:r w:rsidRPr="005C4078">
              <w:rPr>
                <w:color w:val="10CF9B" w:themeColor="accent4"/>
                <w:sz w:val="14"/>
                <w:szCs w:val="10"/>
              </w:rPr>
              <w:t>time.sleep(1)</w:t>
            </w:r>
          </w:p>
          <w:p w14:paraId="7FD52814" w14:textId="47026BFF" w:rsidR="005C4078" w:rsidRDefault="005C4078" w:rsidP="005C4078">
            <w:pPr>
              <w:pStyle w:val="Emplacement"/>
            </w:pPr>
            <w:r w:rsidRPr="005C4078">
              <w:rPr>
                <w:color w:val="10CF9B" w:themeColor="accent4"/>
                <w:sz w:val="14"/>
                <w:szCs w:val="10"/>
              </w:rPr>
              <w:t>mon_chat.reset()</w:t>
            </w:r>
          </w:p>
        </w:tc>
        <w:tc>
          <w:tcPr>
            <w:tcW w:w="6350" w:type="dxa"/>
          </w:tcPr>
          <w:p w14:paraId="361B5493" w14:textId="77777777" w:rsidR="005C4078" w:rsidRDefault="005C4078" w:rsidP="005C4078">
            <w:pPr>
              <w:pStyle w:val="Emplacement"/>
            </w:pPr>
            <w:r>
              <w:t>Le programme ci—contre définit la class chat.</w:t>
            </w:r>
          </w:p>
          <w:p w14:paraId="1DFC166B" w14:textId="77777777" w:rsidR="005C4078" w:rsidRDefault="005C4078" w:rsidP="005C4078">
            <w:pPr>
              <w:pStyle w:val="Emplacement"/>
            </w:pPr>
            <w:r>
              <w:t xml:space="preserve">Une fois créée, on l’appelle avec mon_chat=Chat() puis on appelle des fonctions qui ont été définies dans cette class telle que reset(). </w:t>
            </w:r>
          </w:p>
          <w:p w14:paraId="48F70181" w14:textId="77777777" w:rsidR="005C4078" w:rsidRDefault="005C4078" w:rsidP="005C4078">
            <w:pPr>
              <w:pStyle w:val="Emplacement"/>
            </w:pPr>
            <w:r>
              <w:t>L’écriture mon_chat.reset() appelle la fonction reset() qui a été créée dans la class Chat.</w:t>
            </w:r>
          </w:p>
          <w:p w14:paraId="0937D408" w14:textId="4EAB01FA" w:rsidR="005C4078" w:rsidRDefault="005C4078" w:rsidP="005C4078">
            <w:pPr>
              <w:pStyle w:val="Emplacement"/>
            </w:pPr>
            <w:r>
              <w:t>Par exemple : mon_chat.pose_debout() appelle la fonction pose.debout() qui a été créée dans la class Chat.</w:t>
            </w:r>
          </w:p>
          <w:p w14:paraId="3A16DDFF" w14:textId="26774289" w:rsidR="005C4078" w:rsidRDefault="005C4078" w:rsidP="005C4078">
            <w:pPr>
              <w:pStyle w:val="Emplacement"/>
            </w:pPr>
            <w:r>
              <w:t>Une fois le programme lancée, on peut également lancer les commandes depuis la console de la même nanière.</w:t>
            </w:r>
          </w:p>
          <w:p w14:paraId="2F6F7171" w14:textId="053373AB" w:rsidR="005C4078" w:rsidRDefault="005C4078" w:rsidP="005C4078">
            <w:pPr>
              <w:pStyle w:val="Emplacement"/>
            </w:pPr>
          </w:p>
        </w:tc>
      </w:tr>
    </w:tbl>
    <w:p w14:paraId="60593AC2" w14:textId="05E8553E" w:rsidR="003D71E9" w:rsidRDefault="003D71E9" w:rsidP="003D71E9">
      <w:pPr>
        <w:pStyle w:val="Titre2"/>
      </w:pPr>
      <w:r>
        <w:lastRenderedPageBreak/>
        <w:t>Etape 6 :</w:t>
      </w:r>
    </w:p>
    <w:p w14:paraId="598A0463" w14:textId="057F5C8F" w:rsidR="003D71E9" w:rsidRDefault="003D71E9" w:rsidP="003D71E9">
      <w:pPr>
        <w:pStyle w:val="Titre2"/>
      </w:pPr>
      <w:r>
        <w:t>Etape 7 :</w:t>
      </w:r>
    </w:p>
    <w:p w14:paraId="597428BC" w14:textId="4D0BDDA4" w:rsidR="003D71E9" w:rsidRDefault="003D71E9" w:rsidP="003D71E9">
      <w:pPr>
        <w:pStyle w:val="Titre2"/>
      </w:pPr>
      <w:r>
        <w:t>Etape 8 :</w:t>
      </w:r>
    </w:p>
    <w:p w14:paraId="3E8C181E" w14:textId="77777777" w:rsidR="003D71E9" w:rsidRDefault="003D71E9" w:rsidP="007522C8"/>
    <w:p w14:paraId="0456CCF1" w14:textId="77777777" w:rsidR="003D71E9" w:rsidRPr="007522C8" w:rsidRDefault="003D71E9" w:rsidP="007522C8"/>
    <w:p w14:paraId="639D4A09" w14:textId="77777777" w:rsidR="007522C8" w:rsidRPr="007522C8" w:rsidRDefault="007522C8" w:rsidP="007522C8"/>
    <w:p w14:paraId="1B92AF4E" w14:textId="77777777" w:rsidR="007522C8" w:rsidRPr="007522C8" w:rsidRDefault="007522C8" w:rsidP="007522C8"/>
    <w:p w14:paraId="170F3918" w14:textId="77777777" w:rsidR="007522C8" w:rsidRPr="007522C8" w:rsidRDefault="007522C8" w:rsidP="007522C8"/>
    <w:p w14:paraId="3DEE4332" w14:textId="77777777" w:rsidR="007522C8" w:rsidRDefault="007522C8" w:rsidP="007522C8"/>
    <w:p w14:paraId="779532DD" w14:textId="77777777" w:rsidR="007522C8" w:rsidRDefault="007522C8" w:rsidP="007522C8">
      <w:pPr>
        <w:jc w:val="center"/>
      </w:pPr>
    </w:p>
    <w:p w14:paraId="2BD5AFFC" w14:textId="77777777" w:rsidR="007522C8" w:rsidRDefault="007522C8" w:rsidP="007522C8">
      <w:pPr>
        <w:jc w:val="center"/>
      </w:pPr>
    </w:p>
    <w:p w14:paraId="3D0B400B" w14:textId="77777777" w:rsidR="007522C8" w:rsidRDefault="007522C8" w:rsidP="007522C8">
      <w:pPr>
        <w:jc w:val="center"/>
      </w:pPr>
    </w:p>
    <w:p w14:paraId="1235285B" w14:textId="77777777" w:rsidR="007522C8" w:rsidRDefault="007522C8" w:rsidP="007522C8">
      <w:pPr>
        <w:jc w:val="center"/>
      </w:pPr>
    </w:p>
    <w:p w14:paraId="4230579C" w14:textId="77777777" w:rsidR="007522C8" w:rsidRDefault="007522C8" w:rsidP="007522C8">
      <w:pPr>
        <w:jc w:val="center"/>
      </w:pPr>
    </w:p>
    <w:p w14:paraId="68851ABA" w14:textId="77777777" w:rsidR="007522C8" w:rsidRDefault="007522C8" w:rsidP="007522C8">
      <w:pPr>
        <w:jc w:val="center"/>
      </w:pPr>
    </w:p>
    <w:p w14:paraId="41221505" w14:textId="77777777" w:rsidR="007522C8" w:rsidRDefault="007522C8" w:rsidP="007522C8">
      <w:pPr>
        <w:jc w:val="center"/>
      </w:pPr>
    </w:p>
    <w:p w14:paraId="6D57C1F5" w14:textId="77777777" w:rsidR="007522C8" w:rsidRDefault="007522C8" w:rsidP="007522C8">
      <w:pPr>
        <w:jc w:val="center"/>
      </w:pPr>
    </w:p>
    <w:p w14:paraId="7E365811" w14:textId="77777777" w:rsidR="007522C8" w:rsidRDefault="007522C8" w:rsidP="007522C8">
      <w:pPr>
        <w:jc w:val="center"/>
      </w:pPr>
    </w:p>
    <w:p w14:paraId="202ED7EA" w14:textId="77777777" w:rsidR="007522C8" w:rsidRDefault="007522C8" w:rsidP="007522C8">
      <w:pPr>
        <w:jc w:val="center"/>
      </w:pPr>
    </w:p>
    <w:p w14:paraId="55C88192" w14:textId="77777777" w:rsidR="007522C8" w:rsidRDefault="007522C8" w:rsidP="007522C8">
      <w:pPr>
        <w:jc w:val="center"/>
      </w:pPr>
    </w:p>
    <w:p w14:paraId="405735CC" w14:textId="77777777" w:rsidR="007522C8" w:rsidRDefault="007522C8" w:rsidP="007522C8">
      <w:pPr>
        <w:jc w:val="center"/>
      </w:pPr>
    </w:p>
    <w:p w14:paraId="5C9561E8" w14:textId="77777777" w:rsidR="007522C8" w:rsidRDefault="007522C8" w:rsidP="007522C8">
      <w:pPr>
        <w:jc w:val="center"/>
      </w:pPr>
    </w:p>
    <w:p w14:paraId="6739349A" w14:textId="77777777" w:rsidR="007522C8" w:rsidRDefault="007522C8" w:rsidP="007522C8">
      <w:pPr>
        <w:jc w:val="center"/>
      </w:pPr>
    </w:p>
    <w:p w14:paraId="631DB660" w14:textId="77777777" w:rsidR="007522C8" w:rsidRDefault="007522C8" w:rsidP="007522C8">
      <w:pPr>
        <w:jc w:val="center"/>
      </w:pPr>
    </w:p>
    <w:p w14:paraId="0C8F9A2C" w14:textId="77777777" w:rsidR="007522C8" w:rsidRDefault="007522C8" w:rsidP="007522C8">
      <w:pPr>
        <w:jc w:val="center"/>
      </w:pPr>
    </w:p>
    <w:p w14:paraId="14223BA6" w14:textId="77777777" w:rsidR="007522C8" w:rsidRDefault="007522C8" w:rsidP="007522C8">
      <w:pPr>
        <w:jc w:val="center"/>
      </w:pPr>
    </w:p>
    <w:p w14:paraId="25408243" w14:textId="77777777" w:rsidR="007522C8" w:rsidRDefault="007522C8" w:rsidP="007522C8">
      <w:pPr>
        <w:jc w:val="center"/>
      </w:pPr>
    </w:p>
    <w:p w14:paraId="31A99B23" w14:textId="77777777" w:rsidR="007522C8" w:rsidRDefault="007522C8" w:rsidP="007522C8">
      <w:pPr>
        <w:jc w:val="center"/>
      </w:pPr>
    </w:p>
    <w:p w14:paraId="7B1801AB" w14:textId="77777777" w:rsidR="007522C8" w:rsidRDefault="007522C8" w:rsidP="007522C8">
      <w:pPr>
        <w:jc w:val="center"/>
      </w:pPr>
    </w:p>
    <w:p w14:paraId="508B7581" w14:textId="77777777" w:rsidR="007522C8" w:rsidRDefault="007522C8" w:rsidP="007522C8">
      <w:pPr>
        <w:jc w:val="center"/>
      </w:pPr>
    </w:p>
    <w:p w14:paraId="3A6CBF7C" w14:textId="77777777" w:rsidR="007522C8" w:rsidRDefault="007522C8" w:rsidP="007522C8">
      <w:pPr>
        <w:jc w:val="center"/>
      </w:pPr>
    </w:p>
    <w:p w14:paraId="4A4CD7E3" w14:textId="77777777" w:rsidR="007522C8" w:rsidRDefault="007522C8" w:rsidP="007522C8">
      <w:pPr>
        <w:jc w:val="center"/>
      </w:pPr>
    </w:p>
    <w:p w14:paraId="6817CE8B" w14:textId="77777777" w:rsidR="007522C8" w:rsidRDefault="007522C8" w:rsidP="007522C8">
      <w:pPr>
        <w:jc w:val="center"/>
      </w:pPr>
    </w:p>
    <w:p w14:paraId="790A10AE" w14:textId="77777777" w:rsidR="007522C8" w:rsidRDefault="007522C8" w:rsidP="007522C8">
      <w:pPr>
        <w:jc w:val="center"/>
      </w:pPr>
    </w:p>
    <w:p w14:paraId="2C9AA276" w14:textId="77777777" w:rsidR="007522C8" w:rsidRDefault="007522C8" w:rsidP="007522C8">
      <w:pPr>
        <w:jc w:val="center"/>
      </w:pPr>
    </w:p>
    <w:p w14:paraId="09AC345A" w14:textId="77777777" w:rsidR="007522C8" w:rsidRDefault="007522C8" w:rsidP="007522C8">
      <w:pPr>
        <w:jc w:val="center"/>
      </w:pPr>
    </w:p>
    <w:p w14:paraId="5F9CF325" w14:textId="77777777" w:rsidR="007522C8" w:rsidRDefault="007522C8" w:rsidP="007522C8">
      <w:pPr>
        <w:jc w:val="center"/>
      </w:pPr>
    </w:p>
    <w:p w14:paraId="6A353A06" w14:textId="77777777" w:rsidR="007522C8" w:rsidRDefault="007522C8" w:rsidP="007522C8">
      <w:pPr>
        <w:jc w:val="center"/>
      </w:pPr>
    </w:p>
    <w:p w14:paraId="73D7858E" w14:textId="77777777" w:rsidR="007522C8" w:rsidRDefault="007522C8" w:rsidP="007522C8">
      <w:pPr>
        <w:jc w:val="center"/>
      </w:pPr>
    </w:p>
    <w:p w14:paraId="5AADE266" w14:textId="77777777" w:rsidR="007522C8" w:rsidRDefault="007522C8" w:rsidP="007522C8">
      <w:pPr>
        <w:jc w:val="center"/>
      </w:pPr>
    </w:p>
    <w:p w14:paraId="55F2DF66" w14:textId="77777777" w:rsidR="007522C8" w:rsidRDefault="007522C8" w:rsidP="007522C8">
      <w:pPr>
        <w:jc w:val="center"/>
      </w:pPr>
    </w:p>
    <w:p w14:paraId="50064E7D" w14:textId="77777777" w:rsidR="007522C8" w:rsidRDefault="007522C8" w:rsidP="007522C8">
      <w:pPr>
        <w:jc w:val="center"/>
      </w:pPr>
    </w:p>
    <w:p w14:paraId="53E36BAC" w14:textId="77777777" w:rsidR="007522C8" w:rsidRDefault="007522C8" w:rsidP="007522C8">
      <w:pPr>
        <w:jc w:val="center"/>
      </w:pPr>
    </w:p>
    <w:p w14:paraId="4D07BDF8" w14:textId="77777777" w:rsidR="007522C8" w:rsidRDefault="007522C8" w:rsidP="007522C8">
      <w:pPr>
        <w:jc w:val="center"/>
      </w:pPr>
    </w:p>
    <w:p w14:paraId="1F1C2AF8" w14:textId="77777777" w:rsidR="007522C8" w:rsidRDefault="007522C8" w:rsidP="007522C8">
      <w:pPr>
        <w:jc w:val="center"/>
      </w:pPr>
    </w:p>
    <w:p w14:paraId="7596A2E2" w14:textId="77777777" w:rsidR="007522C8" w:rsidRDefault="007522C8" w:rsidP="007522C8">
      <w:pPr>
        <w:jc w:val="center"/>
      </w:pPr>
    </w:p>
    <w:p w14:paraId="55A2094A" w14:textId="77777777" w:rsidR="007522C8" w:rsidRDefault="007522C8" w:rsidP="007522C8">
      <w:pPr>
        <w:jc w:val="center"/>
      </w:pPr>
    </w:p>
    <w:p w14:paraId="13E2F12F" w14:textId="77777777" w:rsidR="007522C8" w:rsidRDefault="007522C8" w:rsidP="007522C8">
      <w:pPr>
        <w:jc w:val="center"/>
      </w:pPr>
    </w:p>
    <w:p w14:paraId="59DFF7E6" w14:textId="77777777" w:rsidR="007522C8" w:rsidRDefault="007522C8" w:rsidP="007522C8">
      <w:pPr>
        <w:jc w:val="center"/>
      </w:pPr>
    </w:p>
    <w:p w14:paraId="36CDD61C" w14:textId="77777777" w:rsidR="007522C8" w:rsidRDefault="007522C8" w:rsidP="007522C8">
      <w:pPr>
        <w:jc w:val="center"/>
      </w:pPr>
    </w:p>
    <w:p w14:paraId="21AD091F" w14:textId="77777777" w:rsidR="007522C8" w:rsidRDefault="007522C8" w:rsidP="007522C8">
      <w:pPr>
        <w:jc w:val="center"/>
      </w:pPr>
    </w:p>
    <w:p w14:paraId="700C1385" w14:textId="77777777" w:rsidR="007522C8" w:rsidRDefault="007522C8" w:rsidP="007522C8">
      <w:pPr>
        <w:jc w:val="center"/>
      </w:pPr>
    </w:p>
    <w:p w14:paraId="69C202ED" w14:textId="77777777" w:rsidR="007522C8" w:rsidRDefault="007522C8" w:rsidP="007522C8">
      <w:pPr>
        <w:jc w:val="center"/>
      </w:pPr>
    </w:p>
    <w:p w14:paraId="6FD09C27" w14:textId="77777777" w:rsidR="007522C8" w:rsidRPr="007522C8" w:rsidRDefault="007522C8" w:rsidP="007522C8">
      <w:pPr>
        <w:jc w:val="center"/>
      </w:pPr>
    </w:p>
    <w:sectPr w:rsidR="007522C8" w:rsidRPr="007522C8" w:rsidSect="003D71E9">
      <w:headerReference w:type="default" r:id="rId22"/>
      <w:footerReference w:type="default" r:id="rId23"/>
      <w:pgSz w:w="11906" w:h="16838" w:code="9"/>
      <w:pgMar w:top="2899"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A3C57" w14:textId="77777777" w:rsidR="0040291C" w:rsidRDefault="0040291C" w:rsidP="00A66B18">
      <w:pPr>
        <w:spacing w:before="0" w:after="0"/>
      </w:pPr>
      <w:r>
        <w:separator/>
      </w:r>
    </w:p>
  </w:endnote>
  <w:endnote w:type="continuationSeparator" w:id="0">
    <w:p w14:paraId="3DDF38DA" w14:textId="77777777" w:rsidR="0040291C" w:rsidRDefault="0040291C"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F850" w14:textId="612EF8F1" w:rsidR="00617E1E" w:rsidRDefault="00617E1E">
    <w:pPr>
      <w:pStyle w:val="Pieddepage"/>
    </w:pPr>
    <w:r>
      <w:rPr>
        <w:noProof/>
      </w:rPr>
      <w:drawing>
        <wp:inline distT="0" distB="0" distL="0" distR="0" wp14:anchorId="7A4BB813" wp14:editId="4348F6C0">
          <wp:extent cx="287856" cy="288540"/>
          <wp:effectExtent l="0" t="0" r="0" b="0"/>
          <wp:docPr id="965265692" name="Image 3" descr="Une image contenant symbol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7939" name="Image 3" descr="Une image contenant symbole, Graphique,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94830" cy="295531"/>
                  </a:xfrm>
                  <a:prstGeom prst="rect">
                    <a:avLst/>
                  </a:prstGeom>
                </pic:spPr>
              </pic:pic>
            </a:graphicData>
          </a:graphic>
        </wp:inline>
      </w:drawing>
    </w:r>
    <w:r>
      <w:tab/>
      <w:t>Seconde C.I.T</w:t>
    </w:r>
    <w:r>
      <w:tab/>
      <w:t xml:space="preserve">Page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F3D7B" w14:textId="77777777" w:rsidR="0040291C" w:rsidRDefault="0040291C" w:rsidP="00A66B18">
      <w:pPr>
        <w:spacing w:before="0" w:after="0"/>
      </w:pPr>
      <w:r>
        <w:separator/>
      </w:r>
    </w:p>
  </w:footnote>
  <w:footnote w:type="continuationSeparator" w:id="0">
    <w:p w14:paraId="0EDF4D89" w14:textId="77777777" w:rsidR="0040291C" w:rsidRDefault="0040291C"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0C96" w14:textId="0D38CD5C" w:rsidR="007522C8" w:rsidRPr="007522C8" w:rsidRDefault="007522C8">
    <w:pPr>
      <w:pStyle w:val="En-tte"/>
      <w:rPr>
        <w:b/>
        <w:bCs/>
        <w:color w:val="FFFFFF" w:themeColor="background1"/>
        <w:sz w:val="72"/>
        <w:szCs w:val="52"/>
      </w:rPr>
    </w:pPr>
    <w:r w:rsidRPr="007522C8">
      <w:rPr>
        <w:b/>
        <w:bCs/>
        <w:noProof/>
        <w:color w:val="FFFFFF" w:themeColor="background1"/>
        <w:sz w:val="72"/>
        <w:szCs w:val="52"/>
        <w:lang w:bidi="fr-FR"/>
      </w:rPr>
      <w:drawing>
        <wp:anchor distT="0" distB="0" distL="114300" distR="114300" simplePos="0" relativeHeight="251661312" behindDoc="0" locked="0" layoutInCell="1" allowOverlap="1" wp14:anchorId="26B256F7" wp14:editId="7037FFEF">
          <wp:simplePos x="0" y="0"/>
          <wp:positionH relativeFrom="margin">
            <wp:posOffset>149225</wp:posOffset>
          </wp:positionH>
          <wp:positionV relativeFrom="paragraph">
            <wp:posOffset>-433600</wp:posOffset>
          </wp:positionV>
          <wp:extent cx="2259330" cy="1469390"/>
          <wp:effectExtent l="0" t="0" r="7620" b="0"/>
          <wp:wrapNone/>
          <wp:docPr id="1250281997" name="Image 2" descr="Une image contenant jouet, automa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2803" name="Image 2" descr="Une image contenant jouet, automa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259330" cy="1469390"/>
                  </a:xfrm>
                  <a:prstGeom prst="rect">
                    <a:avLst/>
                  </a:prstGeom>
                </pic:spPr>
              </pic:pic>
            </a:graphicData>
          </a:graphic>
          <wp14:sizeRelH relativeFrom="margin">
            <wp14:pctWidth>0</wp14:pctWidth>
          </wp14:sizeRelH>
          <wp14:sizeRelV relativeFrom="margin">
            <wp14:pctHeight>0</wp14:pctHeight>
          </wp14:sizeRelV>
        </wp:anchor>
      </w:drawing>
    </w:r>
    <w:r w:rsidRPr="007522C8">
      <w:rPr>
        <w:b/>
        <w:bCs/>
        <w:noProof/>
        <w:color w:val="FFFFFF" w:themeColor="background1"/>
        <w:sz w:val="72"/>
        <w:szCs w:val="52"/>
        <w:lang w:bidi="fr-FR"/>
      </w:rPr>
      <mc:AlternateContent>
        <mc:Choice Requires="wpg">
          <w:drawing>
            <wp:anchor distT="0" distB="0" distL="114300" distR="114300" simplePos="0" relativeHeight="251659264" behindDoc="1" locked="1" layoutInCell="1" allowOverlap="1" wp14:anchorId="67B55A26" wp14:editId="0D1B8134">
              <wp:simplePos x="0" y="0"/>
              <wp:positionH relativeFrom="page">
                <wp:align>left</wp:align>
              </wp:positionH>
              <wp:positionV relativeFrom="paragraph">
                <wp:posOffset>-455930</wp:posOffset>
              </wp:positionV>
              <wp:extent cx="8247380" cy="1665605"/>
              <wp:effectExtent l="0" t="0" r="1270" b="0"/>
              <wp:wrapNone/>
              <wp:docPr id="1413643746" name="Graphiqu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380" cy="1665605"/>
                        <a:chOff x="-7144" y="-7144"/>
                        <a:chExt cx="6005513" cy="1924050"/>
                      </a:xfrm>
                    </wpg:grpSpPr>
                    <wps:wsp>
                      <wps:cNvPr id="1797308073" name="Forme libre : Forme libre :"/>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479616" name="Forme libre : Forme libre :"/>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588631" name="Forme libre : Forme libre :"/>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708724" name="Forme libre : Forme libre :"/>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C6368" id="Graphique 17" o:spid="_x0000_s1026" alt="&quot;&quot;" style="position:absolute;margin-left:0;margin-top:-35.9pt;width:649.4pt;height:131.15pt;z-index:-251657216;mso-position-horizontal:left;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">
              <v:shape id="Forme libre : Forme libre :"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orme libre : Forme libre :"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orme libre : Forme libre :"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orme libre : Forme libre :"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w10:anchorlock/>
            </v:group>
          </w:pict>
        </mc:Fallback>
      </mc:AlternateContent>
    </w:r>
    <w:r w:rsidRPr="007522C8">
      <w:rPr>
        <w:b/>
        <w:bCs/>
        <w:color w:val="FFFFFF" w:themeColor="background1"/>
        <w:sz w:val="72"/>
        <w:szCs w:val="52"/>
      </w:rPr>
      <w:t>PROJET NYBBLE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C8"/>
    <w:rsid w:val="000062AA"/>
    <w:rsid w:val="00083BAA"/>
    <w:rsid w:val="000C565D"/>
    <w:rsid w:val="00103ABB"/>
    <w:rsid w:val="0010680C"/>
    <w:rsid w:val="001766D6"/>
    <w:rsid w:val="001E2320"/>
    <w:rsid w:val="00214E28"/>
    <w:rsid w:val="00247249"/>
    <w:rsid w:val="002B40CD"/>
    <w:rsid w:val="002C674B"/>
    <w:rsid w:val="002D4BAC"/>
    <w:rsid w:val="00352B81"/>
    <w:rsid w:val="003A0150"/>
    <w:rsid w:val="003C5DBD"/>
    <w:rsid w:val="003D71E9"/>
    <w:rsid w:val="003E24DF"/>
    <w:rsid w:val="003E513A"/>
    <w:rsid w:val="0040291C"/>
    <w:rsid w:val="0041428F"/>
    <w:rsid w:val="004A2B0D"/>
    <w:rsid w:val="0053458E"/>
    <w:rsid w:val="00592E53"/>
    <w:rsid w:val="005C2210"/>
    <w:rsid w:val="005C4078"/>
    <w:rsid w:val="005D7940"/>
    <w:rsid w:val="00615018"/>
    <w:rsid w:val="00617E1E"/>
    <w:rsid w:val="0062123A"/>
    <w:rsid w:val="00646E75"/>
    <w:rsid w:val="006F6F10"/>
    <w:rsid w:val="00722B02"/>
    <w:rsid w:val="007522C8"/>
    <w:rsid w:val="00783E79"/>
    <w:rsid w:val="007B5AE8"/>
    <w:rsid w:val="007E7F36"/>
    <w:rsid w:val="007F5192"/>
    <w:rsid w:val="00910D6C"/>
    <w:rsid w:val="0096043E"/>
    <w:rsid w:val="009D6E13"/>
    <w:rsid w:val="009F06DC"/>
    <w:rsid w:val="00A66B18"/>
    <w:rsid w:val="00A6783B"/>
    <w:rsid w:val="00A96CF8"/>
    <w:rsid w:val="00AE1388"/>
    <w:rsid w:val="00AF3982"/>
    <w:rsid w:val="00B36BFA"/>
    <w:rsid w:val="00B46697"/>
    <w:rsid w:val="00B50294"/>
    <w:rsid w:val="00B57D6E"/>
    <w:rsid w:val="00BD364B"/>
    <w:rsid w:val="00C6122D"/>
    <w:rsid w:val="00C701F7"/>
    <w:rsid w:val="00C70786"/>
    <w:rsid w:val="00C971E3"/>
    <w:rsid w:val="00CC2507"/>
    <w:rsid w:val="00CF1C15"/>
    <w:rsid w:val="00D41084"/>
    <w:rsid w:val="00D66593"/>
    <w:rsid w:val="00DE6DA2"/>
    <w:rsid w:val="00DF2D30"/>
    <w:rsid w:val="00E21240"/>
    <w:rsid w:val="00E55D74"/>
    <w:rsid w:val="00E6540C"/>
    <w:rsid w:val="00E81E2A"/>
    <w:rsid w:val="00EC0E10"/>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D70C9"/>
  <w14:defaultImageDpi w14:val="32767"/>
  <w15:chartTrackingRefBased/>
  <w15:docId w15:val="{70F44E71-C072-4168-BFFE-0E5CE556A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E21240"/>
    <w:pPr>
      <w:spacing w:before="40" w:after="360"/>
      <w:ind w:left="720" w:right="720"/>
    </w:pPr>
    <w:rPr>
      <w:rFonts w:eastAsiaTheme="minorHAnsi"/>
      <w:kern w:val="20"/>
      <w:szCs w:val="20"/>
    </w:rPr>
  </w:style>
  <w:style w:type="paragraph" w:styleId="Titre1">
    <w:name w:val="heading 1"/>
    <w:basedOn w:val="Destinataire"/>
    <w:next w:val="Normal"/>
    <w:link w:val="Titre1Car"/>
    <w:uiPriority w:val="8"/>
    <w:qFormat/>
    <w:rsid w:val="007E7F36"/>
    <w:pPr>
      <w:outlineLvl w:val="0"/>
    </w:pPr>
    <w:rPr>
      <w:rFonts w:asciiTheme="majorHAnsi" w:hAnsiTheme="majorHAnsi"/>
      <w:color w:val="17406D" w:themeColor="text2"/>
      <w:sz w:val="32"/>
    </w:rPr>
  </w:style>
  <w:style w:type="paragraph" w:styleId="Titre2">
    <w:name w:val="heading 2"/>
    <w:basedOn w:val="Normal"/>
    <w:next w:val="Normal"/>
    <w:link w:val="Titre2Car"/>
    <w:uiPriority w:val="9"/>
    <w:qFormat/>
    <w:rsid w:val="00E21240"/>
    <w:pPr>
      <w:keepNext/>
      <w:keepLines/>
      <w:spacing w:before="360" w:after="0"/>
      <w:outlineLvl w:val="1"/>
    </w:pPr>
    <w:rPr>
      <w:rFonts w:asciiTheme="majorHAnsi" w:eastAsiaTheme="majorEastAsia" w:hAnsiTheme="majorHAnsi" w:cstheme="majorBidi"/>
      <w:color w:val="112F5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7E7F36"/>
    <w:rPr>
      <w:rFonts w:asciiTheme="majorHAnsi" w:eastAsiaTheme="minorHAnsi" w:hAnsiTheme="majorHAnsi"/>
      <w:b/>
      <w:bCs/>
      <w:color w:val="17406D" w:themeColor="text2"/>
      <w:kern w:val="20"/>
      <w:sz w:val="32"/>
      <w:szCs w:val="20"/>
    </w:rPr>
  </w:style>
  <w:style w:type="paragraph" w:customStyle="1" w:styleId="Destinataire">
    <w:name w:val="Destinataire"/>
    <w:basedOn w:val="Normal"/>
    <w:uiPriority w:val="3"/>
    <w:semiHidden/>
    <w:qFormat/>
    <w:rsid w:val="00A66B18"/>
    <w:pPr>
      <w:spacing w:before="840" w:after="40"/>
    </w:pPr>
    <w:rPr>
      <w:b/>
      <w:bCs/>
      <w:color w:val="000000" w:themeColor="text1"/>
    </w:rPr>
  </w:style>
  <w:style w:type="paragraph" w:styleId="Salutations">
    <w:name w:val="Salutation"/>
    <w:basedOn w:val="Normal"/>
    <w:link w:val="SalutationsCar"/>
    <w:uiPriority w:val="4"/>
    <w:semiHidden/>
    <w:qFormat/>
    <w:rsid w:val="00A66B18"/>
    <w:pPr>
      <w:spacing w:before="720"/>
    </w:pPr>
  </w:style>
  <w:style w:type="character" w:customStyle="1" w:styleId="SalutationsCar">
    <w:name w:val="Salutations Car"/>
    <w:basedOn w:val="Policepardfaut"/>
    <w:link w:val="Salutations"/>
    <w:uiPriority w:val="4"/>
    <w:semiHidden/>
    <w:rsid w:val="007E7F36"/>
    <w:rPr>
      <w:rFonts w:eastAsiaTheme="minorHAnsi"/>
      <w:color w:val="595959" w:themeColor="text1" w:themeTint="A6"/>
      <w:kern w:val="20"/>
      <w:szCs w:val="20"/>
    </w:rPr>
  </w:style>
  <w:style w:type="paragraph" w:styleId="Formuledepolitesse">
    <w:name w:val="Closing"/>
    <w:basedOn w:val="Normal"/>
    <w:next w:val="Signature"/>
    <w:link w:val="FormuledepolitesseCar"/>
    <w:uiPriority w:val="6"/>
    <w:semiHidden/>
    <w:qFormat/>
    <w:rsid w:val="00A6783B"/>
    <w:pPr>
      <w:spacing w:before="480" w:after="960"/>
    </w:pPr>
  </w:style>
  <w:style w:type="character" w:customStyle="1" w:styleId="FormuledepolitesseCar">
    <w:name w:val="Formule de politesse Car"/>
    <w:basedOn w:val="Policepardfaut"/>
    <w:link w:val="Formuledepolitesse"/>
    <w:uiPriority w:val="6"/>
    <w:semiHidden/>
    <w:rsid w:val="007E7F36"/>
    <w:rPr>
      <w:rFonts w:eastAsiaTheme="minorHAnsi"/>
      <w:color w:val="595959" w:themeColor="text1" w:themeTint="A6"/>
      <w:kern w:val="20"/>
      <w:szCs w:val="20"/>
    </w:rPr>
  </w:style>
  <w:style w:type="paragraph" w:styleId="Signature">
    <w:name w:val="Signature"/>
    <w:basedOn w:val="Normal"/>
    <w:link w:val="SignatureCar"/>
    <w:uiPriority w:val="7"/>
    <w:semiHidden/>
    <w:qFormat/>
    <w:rsid w:val="00A6783B"/>
    <w:pPr>
      <w:contextualSpacing/>
    </w:pPr>
    <w:rPr>
      <w:b/>
      <w:bCs/>
      <w:color w:val="17406D" w:themeColor="accent1"/>
    </w:rPr>
  </w:style>
  <w:style w:type="character" w:customStyle="1" w:styleId="SignatureCar">
    <w:name w:val="Signature Car"/>
    <w:basedOn w:val="Policepardfaut"/>
    <w:link w:val="Signature"/>
    <w:uiPriority w:val="7"/>
    <w:semiHidden/>
    <w:rsid w:val="007E7F36"/>
    <w:rPr>
      <w:rFonts w:eastAsiaTheme="minorHAnsi"/>
      <w:b/>
      <w:bCs/>
      <w:color w:val="17406D" w:themeColor="accent1"/>
      <w:kern w:val="20"/>
      <w:szCs w:val="20"/>
    </w:rPr>
  </w:style>
  <w:style w:type="paragraph" w:styleId="En-tte">
    <w:name w:val="header"/>
    <w:basedOn w:val="Normal"/>
    <w:link w:val="En-tteCar"/>
    <w:uiPriority w:val="99"/>
    <w:semiHidden/>
    <w:rsid w:val="003E24DF"/>
    <w:pPr>
      <w:spacing w:after="0"/>
      <w:jc w:val="right"/>
    </w:pPr>
  </w:style>
  <w:style w:type="character" w:customStyle="1" w:styleId="En-tteCar">
    <w:name w:val="En-tête Car"/>
    <w:basedOn w:val="Policepardfaut"/>
    <w:link w:val="En-tte"/>
    <w:uiPriority w:val="99"/>
    <w:semiHidden/>
    <w:rsid w:val="007E7F36"/>
    <w:rPr>
      <w:rFonts w:eastAsiaTheme="minorHAnsi"/>
      <w:color w:val="595959" w:themeColor="text1" w:themeTint="A6"/>
      <w:kern w:val="20"/>
      <w:szCs w:val="20"/>
    </w:rPr>
  </w:style>
  <w:style w:type="character" w:styleId="lev">
    <w:name w:val="Strong"/>
    <w:basedOn w:val="Policepardfaut"/>
    <w:uiPriority w:val="1"/>
    <w:semiHidden/>
    <w:rsid w:val="003E24DF"/>
    <w:rPr>
      <w:b/>
      <w:bCs/>
    </w:rPr>
  </w:style>
  <w:style w:type="paragraph" w:customStyle="1" w:styleId="Coordonnes">
    <w:name w:val="Coordonnées"/>
    <w:basedOn w:val="Normal"/>
    <w:uiPriority w:val="1"/>
    <w:qFormat/>
    <w:rsid w:val="007E7F36"/>
    <w:pPr>
      <w:spacing w:before="0" w:after="0"/>
      <w:ind w:left="0" w:right="0"/>
    </w:pPr>
    <w:rPr>
      <w:color w:val="FFFFFF" w:themeColor="background1"/>
    </w:rPr>
  </w:style>
  <w:style w:type="character" w:customStyle="1" w:styleId="Titre2Car">
    <w:name w:val="Titre 2 Car"/>
    <w:basedOn w:val="Policepardfaut"/>
    <w:link w:val="Titre2"/>
    <w:uiPriority w:val="9"/>
    <w:rsid w:val="00E21240"/>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semiHidden/>
    <w:rsid w:val="00A66B18"/>
    <w:pPr>
      <w:tabs>
        <w:tab w:val="center" w:pos="4680"/>
        <w:tab w:val="right" w:pos="9360"/>
      </w:tabs>
      <w:spacing w:before="0" w:after="0"/>
    </w:pPr>
  </w:style>
  <w:style w:type="character" w:customStyle="1" w:styleId="PieddepageCar">
    <w:name w:val="Pied de page Car"/>
    <w:basedOn w:val="Policepardfaut"/>
    <w:link w:val="Pieddepage"/>
    <w:uiPriority w:val="99"/>
    <w:semiHidden/>
    <w:rsid w:val="007E7F36"/>
    <w:rPr>
      <w:rFonts w:eastAsiaTheme="minorHAnsi"/>
      <w:color w:val="595959" w:themeColor="text1" w:themeTint="A6"/>
      <w:kern w:val="20"/>
      <w:szCs w:val="20"/>
    </w:rPr>
  </w:style>
  <w:style w:type="paragraph" w:styleId="Titre">
    <w:name w:val="Title"/>
    <w:basedOn w:val="Normal"/>
    <w:next w:val="Normal"/>
    <w:link w:val="TitreCar"/>
    <w:uiPriority w:val="10"/>
    <w:qFormat/>
    <w:rsid w:val="007E7F36"/>
    <w:pPr>
      <w:spacing w:before="0" w:after="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TitreCar">
    <w:name w:val="Titre Car"/>
    <w:basedOn w:val="Policepardfaut"/>
    <w:link w:val="Titre"/>
    <w:uiPriority w:val="10"/>
    <w:rsid w:val="007E7F36"/>
    <w:rPr>
      <w:rFonts w:asciiTheme="majorHAnsi" w:eastAsiaTheme="majorEastAsia" w:hAnsiTheme="majorHAnsi" w:cstheme="majorBidi"/>
      <w:caps/>
      <w:color w:val="FFFFFF" w:themeColor="background1"/>
      <w:spacing w:val="-10"/>
      <w:kern w:val="28"/>
      <w:sz w:val="52"/>
      <w:szCs w:val="56"/>
    </w:rPr>
  </w:style>
  <w:style w:type="paragraph" w:customStyle="1" w:styleId="Informationssurlarunion">
    <w:name w:val="Informations sur la réunion"/>
    <w:basedOn w:val="Normal"/>
    <w:qFormat/>
    <w:rsid w:val="007E7F36"/>
    <w:pPr>
      <w:spacing w:after="0"/>
      <w:ind w:right="0"/>
    </w:pPr>
    <w:rPr>
      <w:color w:val="FFFFFF" w:themeColor="background1"/>
    </w:rPr>
  </w:style>
  <w:style w:type="table" w:styleId="Grilledutableau">
    <w:name w:val="Table Grid"/>
    <w:basedOn w:val="Tableau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uredelarunion">
    <w:name w:val="Heure de la réunion"/>
    <w:basedOn w:val="Normal"/>
    <w:qFormat/>
    <w:rsid w:val="007E7F36"/>
    <w:pPr>
      <w:spacing w:before="120" w:after="0"/>
      <w:ind w:left="0" w:right="0"/>
    </w:pPr>
    <w:rPr>
      <w:b/>
    </w:rPr>
  </w:style>
  <w:style w:type="paragraph" w:customStyle="1" w:styleId="Descriptiondellment">
    <w:name w:val="Description de l’élément"/>
    <w:basedOn w:val="Normal"/>
    <w:qFormat/>
    <w:rsid w:val="00E21240"/>
    <w:pPr>
      <w:spacing w:after="120"/>
      <w:ind w:left="0" w:right="360"/>
    </w:pPr>
  </w:style>
  <w:style w:type="paragraph" w:customStyle="1" w:styleId="Emplacement">
    <w:name w:val="Emplacement"/>
    <w:basedOn w:val="Normal"/>
    <w:qFormat/>
    <w:rsid w:val="00E21240"/>
    <w:pPr>
      <w:spacing w:after="120"/>
      <w:ind w:left="0" w:right="0"/>
    </w:pPr>
  </w:style>
  <w:style w:type="character" w:styleId="CodeHTML">
    <w:name w:val="HTML Code"/>
    <w:basedOn w:val="Policepardfaut"/>
    <w:uiPriority w:val="99"/>
    <w:semiHidden/>
    <w:unhideWhenUsed/>
    <w:rsid w:val="0053458E"/>
    <w:rPr>
      <w:rFonts w:ascii="Courier New" w:eastAsia="Times New Roman" w:hAnsi="Courier New" w:cs="Courier New"/>
      <w:sz w:val="20"/>
      <w:szCs w:val="20"/>
    </w:rPr>
  </w:style>
  <w:style w:type="table" w:styleId="TableauGrille1Clair-Accentuation6">
    <w:name w:val="Grid Table 1 Light Accent 6"/>
    <w:basedOn w:val="TableauNormal"/>
    <w:uiPriority w:val="46"/>
    <w:rsid w:val="0053458E"/>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ppData\Local\Microsoft\Office\16.0\DTS\fr-FR%7b6AA4E0E6-36D5-4BD6-829B-9C964D6AE956%7d\%7bB6BD5AD5-4DF6-4FE1-9B13-5984BA180CCE%7dTFff4d1e90-0d63-47f2-80ee-cf5551472de2a6a075c5_win32-2c49a1f0ed9c.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3D2EA-46D7-41FA-B589-986E1F86EC7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0616221F-4E30-43DF-A3F1-757BC7DC278B}">
  <ds:schemaRefs>
    <ds:schemaRef ds:uri="http://schemas.microsoft.com/sharepoint/v3/contenttype/forms"/>
  </ds:schemaRefs>
</ds:datastoreItem>
</file>

<file path=customXml/itemProps3.xml><?xml version="1.0" encoding="utf-8"?>
<ds:datastoreItem xmlns:ds="http://schemas.openxmlformats.org/officeDocument/2006/customXml" ds:itemID="{98A423AF-50F4-4F0F-8C0A-54276ACA9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{B6BD5AD5-4DF6-4FE1-9B13-5984BA180CCE}TFff4d1e90-0d63-47f2-80ee-cf5551472de2a6a075c5_win32-2c49a1f0ed9c</Template>
  <TotalTime>1256</TotalTime>
  <Pages>8</Pages>
  <Words>1086</Words>
  <Characters>5511</Characters>
  <Application>Microsoft Office Word</Application>
  <DocSecurity>0</DocSecurity>
  <Lines>239</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3</cp:revision>
  <dcterms:created xsi:type="dcterms:W3CDTF">2026-01-28T16:07:00Z</dcterms:created>
  <dcterms:modified xsi:type="dcterms:W3CDTF">2026-01-29T13:17:00Z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